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48D6B" w14:textId="77777777" w:rsidR="00654D39" w:rsidRDefault="00654D39" w:rsidP="006536C4">
      <w:pPr>
        <w:spacing w:after="0" w:line="240" w:lineRule="auto"/>
        <w:jc w:val="center"/>
        <w:rPr>
          <w:sz w:val="28"/>
          <w:szCs w:val="28"/>
        </w:rPr>
      </w:pPr>
      <w:r w:rsidRPr="005E221C">
        <w:rPr>
          <w:sz w:val="28"/>
          <w:szCs w:val="28"/>
        </w:rPr>
        <w:t>Cover Sheet</w:t>
      </w:r>
    </w:p>
    <w:p w14:paraId="3BF20D06" w14:textId="77777777" w:rsidR="006536C4" w:rsidRPr="006536C4" w:rsidRDefault="006536C4" w:rsidP="006536C4">
      <w:pPr>
        <w:spacing w:after="120" w:line="240" w:lineRule="auto"/>
        <w:jc w:val="center"/>
      </w:pPr>
      <w:r w:rsidRPr="006536C4">
        <w:t xml:space="preserve">Click field or use up/down </w:t>
      </w:r>
      <w:r>
        <w:t>arrow keys to move among fields</w:t>
      </w:r>
    </w:p>
    <w:tbl>
      <w:tblPr>
        <w:tblStyle w:val="TableGrid"/>
        <w:tblW w:w="0" w:type="auto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"/>
        <w:gridCol w:w="4562"/>
        <w:gridCol w:w="6221"/>
      </w:tblGrid>
      <w:tr w:rsidR="00654D39" w14:paraId="72429A33" w14:textId="77777777" w:rsidTr="00F962C3">
        <w:trPr>
          <w:trHeight w:val="288"/>
        </w:trPr>
        <w:tc>
          <w:tcPr>
            <w:tcW w:w="10915" w:type="dxa"/>
            <w:gridSpan w:val="3"/>
            <w:shd w:val="clear" w:color="auto" w:fill="DBE5F1" w:themeFill="accent1" w:themeFillTint="33"/>
            <w:vAlign w:val="center"/>
          </w:tcPr>
          <w:p w14:paraId="4FEA8023" w14:textId="77777777" w:rsidR="00654D39" w:rsidRPr="00654D39" w:rsidRDefault="00654D39" w:rsidP="00654D39">
            <w:pPr>
              <w:jc w:val="center"/>
              <w:rPr>
                <w:b/>
                <w:color w:val="365F91" w:themeColor="accent1" w:themeShade="BF"/>
              </w:rPr>
            </w:pPr>
            <w:r w:rsidRPr="00654D39">
              <w:rPr>
                <w:b/>
                <w:color w:val="365F91" w:themeColor="accent1" w:themeShade="BF"/>
              </w:rPr>
              <w:t>Municipality Information</w:t>
            </w:r>
          </w:p>
        </w:tc>
      </w:tr>
      <w:tr w:rsidR="00654D39" w14:paraId="48BE43F6" w14:textId="77777777" w:rsidTr="00511E96">
        <w:trPr>
          <w:trHeight w:val="432"/>
        </w:trPr>
        <w:tc>
          <w:tcPr>
            <w:tcW w:w="10915" w:type="dxa"/>
            <w:gridSpan w:val="3"/>
            <w:vAlign w:val="center"/>
          </w:tcPr>
          <w:p w14:paraId="00228E6B" w14:textId="77777777" w:rsidR="00654D39" w:rsidRDefault="006849DA" w:rsidP="006536C4">
            <w:r>
              <w:rPr>
                <w:b/>
                <w:color w:val="365F91" w:themeColor="accent1" w:themeShade="BF"/>
              </w:rPr>
              <w:t xml:space="preserve">1. </w:t>
            </w:r>
            <w:r w:rsidR="00654D39" w:rsidRPr="00654D39">
              <w:rPr>
                <w:b/>
                <w:color w:val="365F91" w:themeColor="accent1" w:themeShade="BF"/>
              </w:rPr>
              <w:t>Date of Application:</w:t>
            </w:r>
            <w:r w:rsidR="00654D39">
              <w:t xml:space="preserve"> </w:t>
            </w:r>
            <w:sdt>
              <w:sdtPr>
                <w:rPr>
                  <w:rStyle w:val="Style1"/>
                </w:rPr>
                <w:id w:val="196789812"/>
                <w:placeholder>
                  <w:docPart w:val="ABF9C47E61762840BDAEE941285697A7"/>
                </w:placeholder>
                <w:showingPlcHdr/>
                <w15:color w:val="000000"/>
                <w:date w:fullDate="2020-12-09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6D3091" w:rsidRPr="009559C9">
                  <w:rPr>
                    <w:rStyle w:val="PlaceholderText"/>
                  </w:rPr>
                  <w:t>Click here to enter a date.</w:t>
                </w:r>
              </w:sdtContent>
            </w:sdt>
          </w:p>
        </w:tc>
      </w:tr>
      <w:tr w:rsidR="00654D39" w14:paraId="6EA68D21" w14:textId="77777777" w:rsidTr="00511E96">
        <w:trPr>
          <w:trHeight w:val="432"/>
        </w:trPr>
        <w:tc>
          <w:tcPr>
            <w:tcW w:w="10915" w:type="dxa"/>
            <w:gridSpan w:val="3"/>
            <w:vAlign w:val="center"/>
          </w:tcPr>
          <w:p w14:paraId="46420AD6" w14:textId="77777777" w:rsidR="00654D39" w:rsidRDefault="006849DA" w:rsidP="00C0696C">
            <w:r>
              <w:rPr>
                <w:b/>
                <w:color w:val="365F91" w:themeColor="accent1" w:themeShade="BF"/>
              </w:rPr>
              <w:t xml:space="preserve">2. </w:t>
            </w:r>
            <w:r w:rsidR="00654D39" w:rsidRPr="00654D39">
              <w:rPr>
                <w:b/>
                <w:color w:val="365F91" w:themeColor="accent1" w:themeShade="BF"/>
              </w:rPr>
              <w:t>Name of City, Town or County:</w:t>
            </w:r>
            <w:r w:rsidR="00654D39">
              <w:t xml:space="preserve"> </w:t>
            </w:r>
            <w:sdt>
              <w:sdtPr>
                <w:rPr>
                  <w:rStyle w:val="Style1"/>
                </w:rPr>
                <w:id w:val="196789813"/>
                <w:placeholder>
                  <w:docPart w:val="95F726D456CAB943872277DA49293AA1"/>
                </w:placeholder>
                <w:showingPlcHdr/>
                <w15:color w:val="000000"/>
              </w:sdtPr>
              <w:sdtEndPr>
                <w:rPr>
                  <w:rStyle w:val="DefaultParagraphFont"/>
                  <w:color w:val="365F91" w:themeColor="accent1" w:themeShade="BF"/>
                </w:rPr>
              </w:sdtEndPr>
              <w:sdtContent>
                <w:r w:rsidR="00C0696C" w:rsidRPr="009559C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654D39" w14:paraId="22A53C85" w14:textId="77777777" w:rsidTr="00511E96">
        <w:trPr>
          <w:trHeight w:val="432"/>
        </w:trPr>
        <w:tc>
          <w:tcPr>
            <w:tcW w:w="10915" w:type="dxa"/>
            <w:gridSpan w:val="3"/>
            <w:vAlign w:val="center"/>
          </w:tcPr>
          <w:p w14:paraId="06811F95" w14:textId="77777777" w:rsidR="00654D39" w:rsidRDefault="006849DA" w:rsidP="00C0696C">
            <w:r>
              <w:rPr>
                <w:b/>
                <w:color w:val="365F91" w:themeColor="accent1" w:themeShade="BF"/>
              </w:rPr>
              <w:t xml:space="preserve">3. </w:t>
            </w:r>
            <w:r w:rsidR="00654D39" w:rsidRPr="00654D39">
              <w:rPr>
                <w:b/>
                <w:color w:val="365F91" w:themeColor="accent1" w:themeShade="BF"/>
              </w:rPr>
              <w:t>Mayor (City or Town) or Board of Supervisor’s Chairman (County):</w:t>
            </w:r>
            <w:r w:rsidR="00654D39">
              <w:t xml:space="preserve"> </w:t>
            </w:r>
            <w:sdt>
              <w:sdtPr>
                <w:rPr>
                  <w:rStyle w:val="Style1"/>
                </w:rPr>
                <w:id w:val="196789814"/>
                <w:placeholder>
                  <w:docPart w:val="95F726D456CAB943872277DA49293AA1"/>
                </w:placeholder>
                <w:showingPlcHdr/>
                <w15:color w:val="000000"/>
              </w:sdtPr>
              <w:sdtContent>
                <w:r w:rsidR="007A6FB3" w:rsidRPr="009559C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654D39" w14:paraId="469FCC21" w14:textId="77777777" w:rsidTr="00511E96">
        <w:trPr>
          <w:trHeight w:val="432"/>
        </w:trPr>
        <w:tc>
          <w:tcPr>
            <w:tcW w:w="10915" w:type="dxa"/>
            <w:gridSpan w:val="3"/>
            <w:vAlign w:val="center"/>
          </w:tcPr>
          <w:p w14:paraId="380F864B" w14:textId="77777777" w:rsidR="00654D39" w:rsidRDefault="006849DA" w:rsidP="00C0696C">
            <w:r>
              <w:rPr>
                <w:b/>
                <w:color w:val="365F91" w:themeColor="accent1" w:themeShade="BF"/>
              </w:rPr>
              <w:t xml:space="preserve">4. </w:t>
            </w:r>
            <w:r w:rsidR="00654D39" w:rsidRPr="00654D39">
              <w:rPr>
                <w:b/>
                <w:color w:val="365F91" w:themeColor="accent1" w:themeShade="BF"/>
              </w:rPr>
              <w:t>Mailing Address:</w:t>
            </w:r>
            <w:r w:rsidR="00654D39">
              <w:t xml:space="preserve"> </w:t>
            </w:r>
            <w:sdt>
              <w:sdtPr>
                <w:rPr>
                  <w:rStyle w:val="Style1"/>
                </w:rPr>
                <w:id w:val="196789815"/>
                <w:placeholder>
                  <w:docPart w:val="95F726D456CAB943872277DA49293AA1"/>
                </w:placeholder>
                <w:showingPlcHdr/>
                <w15:color w:val="000000"/>
              </w:sdtPr>
              <w:sdtEndPr>
                <w:rPr>
                  <w:rStyle w:val="DefaultParagraphFont"/>
                  <w:color w:val="365F91" w:themeColor="accent1" w:themeShade="BF"/>
                </w:rPr>
              </w:sdtEndPr>
              <w:sdtContent>
                <w:r w:rsidR="007A6FB3" w:rsidRPr="009559C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654D39" w14:paraId="350C6ADF" w14:textId="77777777" w:rsidTr="00511E96">
        <w:trPr>
          <w:trHeight w:val="432"/>
        </w:trPr>
        <w:tc>
          <w:tcPr>
            <w:tcW w:w="10915" w:type="dxa"/>
            <w:gridSpan w:val="3"/>
            <w:vAlign w:val="center"/>
          </w:tcPr>
          <w:p w14:paraId="7B66E281" w14:textId="77777777" w:rsidR="00654D39" w:rsidRDefault="006849DA" w:rsidP="00C0696C">
            <w:pPr>
              <w:tabs>
                <w:tab w:val="left" w:pos="3840"/>
                <w:tab w:val="left" w:pos="6480"/>
              </w:tabs>
            </w:pPr>
            <w:r>
              <w:rPr>
                <w:b/>
                <w:color w:val="365F91" w:themeColor="accent1" w:themeShade="BF"/>
              </w:rPr>
              <w:t xml:space="preserve">5. </w:t>
            </w:r>
            <w:r w:rsidR="00654D39" w:rsidRPr="00654D39">
              <w:rPr>
                <w:b/>
                <w:color w:val="365F91" w:themeColor="accent1" w:themeShade="BF"/>
              </w:rPr>
              <w:t>City:</w:t>
            </w:r>
            <w:r w:rsidR="00654D39">
              <w:t xml:space="preserve"> </w:t>
            </w:r>
            <w:sdt>
              <w:sdtPr>
                <w:rPr>
                  <w:rStyle w:val="Style1"/>
                </w:rPr>
                <w:id w:val="196789816"/>
                <w:placeholder>
                  <w:docPart w:val="95F726D456CAB943872277DA49293AA1"/>
                </w:placeholder>
                <w:showingPlcHdr/>
                <w15:color w:val="000000"/>
              </w:sdtPr>
              <w:sdtEndPr>
                <w:rPr>
                  <w:rStyle w:val="DefaultParagraphFont"/>
                  <w:color w:val="365F91" w:themeColor="accent1" w:themeShade="BF"/>
                </w:rPr>
              </w:sdtEndPr>
              <w:sdtContent>
                <w:r w:rsidR="007A6FB3" w:rsidRPr="009559C9">
                  <w:rPr>
                    <w:rStyle w:val="PlaceholderText"/>
                  </w:rPr>
                  <w:t>Click here to enter text.</w:t>
                </w:r>
              </w:sdtContent>
            </w:sdt>
            <w:r w:rsidR="00654D39">
              <w:tab/>
            </w:r>
            <w:r w:rsidR="00654D39" w:rsidRPr="00654D39">
              <w:rPr>
                <w:b/>
                <w:color w:val="365F91" w:themeColor="accent1" w:themeShade="BF"/>
              </w:rPr>
              <w:t>State:</w:t>
            </w:r>
            <w:r w:rsidR="00654D39">
              <w:t xml:space="preserve"> </w:t>
            </w:r>
            <w:sdt>
              <w:sdtPr>
                <w:rPr>
                  <w:rStyle w:val="Style1"/>
                </w:rPr>
                <w:id w:val="196789817"/>
                <w:placeholder>
                  <w:docPart w:val="DE5F4A7486435044A4021A3BD808333C"/>
                </w:placeholder>
                <w:dropDownList>
                  <w:listItem w:value="Choose an item."/>
                  <w:listItem w:displayText="Arizona" w:value="Arizona"/>
                </w:dropDownList>
              </w:sdtPr>
              <w:sdtEndPr>
                <w:rPr>
                  <w:rStyle w:val="DefaultParagraphFont"/>
                  <w:color w:val="365F91" w:themeColor="accent1" w:themeShade="BF"/>
                </w:rPr>
              </w:sdtEndPr>
              <w:sdtContent>
                <w:r w:rsidR="00654D39">
                  <w:rPr>
                    <w:rStyle w:val="Style1"/>
                  </w:rPr>
                  <w:t>Arizona</w:t>
                </w:r>
              </w:sdtContent>
            </w:sdt>
            <w:r w:rsidR="00654D39">
              <w:tab/>
            </w:r>
            <w:r w:rsidR="00654D39" w:rsidRPr="00654D39">
              <w:rPr>
                <w:b/>
                <w:color w:val="365F91" w:themeColor="accent1" w:themeShade="BF"/>
              </w:rPr>
              <w:t>Zip Code:</w:t>
            </w:r>
            <w:r w:rsidR="00654D39">
              <w:t xml:space="preserve"> </w:t>
            </w:r>
            <w:sdt>
              <w:sdtPr>
                <w:rPr>
                  <w:rStyle w:val="Style1"/>
                </w:rPr>
                <w:id w:val="196789818"/>
                <w:placeholder>
                  <w:docPart w:val="95F726D456CAB943872277DA49293AA1"/>
                </w:placeholder>
                <w:showingPlcHdr/>
                <w15:color w:val="000000"/>
              </w:sdtPr>
              <w:sdtEndPr>
                <w:rPr>
                  <w:rStyle w:val="DefaultParagraphFont"/>
                  <w:color w:val="365F91" w:themeColor="accent1" w:themeShade="BF"/>
                </w:rPr>
              </w:sdtEndPr>
              <w:sdtContent>
                <w:r w:rsidR="007A6FB3" w:rsidRPr="009559C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582557" w14:paraId="02E8061F" w14:textId="77777777" w:rsidTr="00511E96">
        <w:trPr>
          <w:trHeight w:val="432"/>
        </w:trPr>
        <w:tc>
          <w:tcPr>
            <w:tcW w:w="10915" w:type="dxa"/>
            <w:gridSpan w:val="3"/>
          </w:tcPr>
          <w:p w14:paraId="386CB82A" w14:textId="77777777" w:rsidR="00582557" w:rsidRDefault="006849DA" w:rsidP="00654D39">
            <w:pPr>
              <w:tabs>
                <w:tab w:val="left" w:pos="3840"/>
                <w:tab w:val="left" w:pos="6750"/>
              </w:tabs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 xml:space="preserve">6. </w:t>
            </w:r>
            <w:r w:rsidR="00582557">
              <w:rPr>
                <w:b/>
                <w:color w:val="365F91" w:themeColor="accent1" w:themeShade="BF"/>
              </w:rPr>
              <w:t>Acknowledgement of Submission</w:t>
            </w:r>
            <w:r w:rsidR="003B1ACD">
              <w:rPr>
                <w:b/>
                <w:color w:val="365F91" w:themeColor="accent1" w:themeShade="BF"/>
              </w:rPr>
              <w:t xml:space="preserve"> by </w:t>
            </w:r>
            <w:r w:rsidR="00AD2B59">
              <w:rPr>
                <w:b/>
                <w:color w:val="365F91" w:themeColor="accent1" w:themeShade="BF"/>
              </w:rPr>
              <w:t xml:space="preserve">Authorized </w:t>
            </w:r>
            <w:r w:rsidR="003B1ACD">
              <w:rPr>
                <w:b/>
                <w:color w:val="365F91" w:themeColor="accent1" w:themeShade="BF"/>
              </w:rPr>
              <w:t>Municipality Representative</w:t>
            </w:r>
            <w:r w:rsidR="00582557">
              <w:rPr>
                <w:b/>
                <w:color w:val="365F91" w:themeColor="accent1" w:themeShade="BF"/>
              </w:rPr>
              <w:t>:</w:t>
            </w:r>
          </w:p>
          <w:p w14:paraId="3DE20437" w14:textId="77777777" w:rsidR="00FD6D96" w:rsidRDefault="00FD6D96" w:rsidP="00FD6D96">
            <w:pPr>
              <w:tabs>
                <w:tab w:val="left" w:pos="3840"/>
                <w:tab w:val="left" w:pos="6750"/>
              </w:tabs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 xml:space="preserve">    </w:t>
            </w:r>
            <w:r w:rsidR="004A422E">
              <w:rPr>
                <w:b/>
                <w:color w:val="365F91" w:themeColor="accent1" w:themeShade="BF"/>
              </w:rPr>
              <w:t xml:space="preserve"> </w:t>
            </w:r>
            <w:r w:rsidR="003B1ACD">
              <w:rPr>
                <w:b/>
                <w:color w:val="365F91" w:themeColor="accent1" w:themeShade="BF"/>
              </w:rPr>
              <w:t>Typed Name</w:t>
            </w:r>
            <w:r w:rsidR="00F962C3">
              <w:rPr>
                <w:b/>
                <w:color w:val="365F91" w:themeColor="accent1" w:themeShade="BF"/>
              </w:rPr>
              <w:t>/Title</w:t>
            </w:r>
            <w:r w:rsidR="003B1ACD">
              <w:rPr>
                <w:b/>
                <w:color w:val="365F91" w:themeColor="accent1" w:themeShade="BF"/>
              </w:rPr>
              <w:t xml:space="preserve">: </w:t>
            </w:r>
            <w:sdt>
              <w:sdtPr>
                <w:rPr>
                  <w:rStyle w:val="Style1"/>
                </w:rPr>
                <w:id w:val="184914720"/>
                <w:placeholder>
                  <w:docPart w:val="8AACFE3647AD6B40B88EF3DDA65BC054"/>
                </w:placeholder>
                <w:showingPlcHdr/>
                <w15:color w:val="000000"/>
              </w:sdtPr>
              <w:sdtEndPr>
                <w:rPr>
                  <w:rStyle w:val="DefaultParagraphFont"/>
                  <w:b/>
                  <w:color w:val="365F91" w:themeColor="accent1" w:themeShade="BF"/>
                </w:rPr>
              </w:sdtEndPr>
              <w:sdtContent>
                <w:r w:rsidR="00C0696C" w:rsidRPr="00C0696C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22C88D78" w14:textId="77777777" w:rsidR="00582557" w:rsidRPr="00654D39" w:rsidRDefault="00FD6D96" w:rsidP="00C0696C">
            <w:pPr>
              <w:tabs>
                <w:tab w:val="left" w:pos="3840"/>
                <w:tab w:val="left" w:pos="6480"/>
              </w:tabs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 xml:space="preserve">     Email Address: </w:t>
            </w:r>
            <w:sdt>
              <w:sdtPr>
                <w:rPr>
                  <w:rStyle w:val="Style1"/>
                </w:rPr>
                <w:id w:val="184914678"/>
                <w:placeholder>
                  <w:docPart w:val="8AACFE3647AD6B40B88EF3DDA65BC054"/>
                </w:placeholder>
                <w:showingPlcHdr/>
                <w15:color w:val="000000"/>
              </w:sdtPr>
              <w:sdtEndPr>
                <w:rPr>
                  <w:rStyle w:val="DefaultParagraphFont"/>
                </w:rPr>
              </w:sdtEndPr>
              <w:sdtContent>
                <w:r w:rsidR="007A6FB3" w:rsidRPr="00C0696C">
                  <w:rPr>
                    <w:rStyle w:val="PlaceholderText"/>
                  </w:rPr>
                  <w:t>Click here to enter text.</w:t>
                </w:r>
              </w:sdtContent>
            </w:sdt>
            <w:r w:rsidR="004A422E">
              <w:rPr>
                <w:b/>
                <w:color w:val="365F91" w:themeColor="accent1" w:themeShade="BF"/>
              </w:rPr>
              <w:tab/>
            </w:r>
            <w:r w:rsidR="00582557">
              <w:rPr>
                <w:b/>
                <w:color w:val="365F91" w:themeColor="accent1" w:themeShade="BF"/>
              </w:rPr>
              <w:t>Signatur</w:t>
            </w:r>
            <w:r w:rsidR="003B1ACD">
              <w:rPr>
                <w:b/>
                <w:color w:val="365F91" w:themeColor="accent1" w:themeShade="BF"/>
              </w:rPr>
              <w:t>e:</w:t>
            </w:r>
          </w:p>
        </w:tc>
      </w:tr>
      <w:tr w:rsidR="003B1ACD" w14:paraId="0FF8EB2B" w14:textId="77777777" w:rsidTr="00F962C3">
        <w:tblPrEx>
          <w:tblCellMar>
            <w:left w:w="108" w:type="dxa"/>
            <w:right w:w="108" w:type="dxa"/>
          </w:tblCellMar>
        </w:tblPrEx>
        <w:trPr>
          <w:gridBefore w:val="1"/>
          <w:wBefore w:w="7" w:type="dxa"/>
          <w:trHeight w:val="288"/>
        </w:trPr>
        <w:tc>
          <w:tcPr>
            <w:tcW w:w="10908" w:type="dxa"/>
            <w:gridSpan w:val="2"/>
            <w:shd w:val="clear" w:color="auto" w:fill="DBE5F1" w:themeFill="accent1" w:themeFillTint="33"/>
            <w:vAlign w:val="center"/>
          </w:tcPr>
          <w:p w14:paraId="1A3F785B" w14:textId="77777777" w:rsidR="003B1ACD" w:rsidRPr="00B50C89" w:rsidRDefault="00511E96" w:rsidP="003B1ACD">
            <w:pPr>
              <w:jc w:val="center"/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>Applicant</w:t>
            </w:r>
            <w:r w:rsidR="003B1ACD" w:rsidRPr="00B50C89">
              <w:rPr>
                <w:b/>
                <w:color w:val="365F91" w:themeColor="accent1" w:themeShade="BF"/>
              </w:rPr>
              <w:t xml:space="preserve"> Information</w:t>
            </w:r>
          </w:p>
        </w:tc>
      </w:tr>
      <w:tr w:rsidR="003B1ACD" w14:paraId="6EABD6A8" w14:textId="77777777" w:rsidTr="00511E96">
        <w:tblPrEx>
          <w:tblCellMar>
            <w:left w:w="108" w:type="dxa"/>
            <w:right w:w="108" w:type="dxa"/>
          </w:tblCellMar>
        </w:tblPrEx>
        <w:trPr>
          <w:gridBefore w:val="1"/>
          <w:wBefore w:w="7" w:type="dxa"/>
          <w:trHeight w:val="432"/>
        </w:trPr>
        <w:tc>
          <w:tcPr>
            <w:tcW w:w="10908" w:type="dxa"/>
            <w:gridSpan w:val="2"/>
            <w:vAlign w:val="center"/>
          </w:tcPr>
          <w:p w14:paraId="5B628C43" w14:textId="77777777" w:rsidR="003B1ACD" w:rsidRPr="00B50C89" w:rsidRDefault="006849DA" w:rsidP="00C0696C">
            <w:pPr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 xml:space="preserve">7. </w:t>
            </w:r>
            <w:r w:rsidR="00B50C89">
              <w:rPr>
                <w:b/>
                <w:color w:val="365F91" w:themeColor="accent1" w:themeShade="BF"/>
              </w:rPr>
              <w:t xml:space="preserve">Department/Organization Name: </w:t>
            </w:r>
            <w:sdt>
              <w:sdtPr>
                <w:rPr>
                  <w:rStyle w:val="Style1"/>
                </w:rPr>
                <w:id w:val="196789876"/>
                <w:placeholder>
                  <w:docPart w:val="C278979C3553674A86D48B575D124E3F"/>
                </w:placeholder>
                <w:showingPlcHdr/>
                <w15:color w:val="000000"/>
              </w:sdtPr>
              <w:sdtEndPr>
                <w:rPr>
                  <w:rStyle w:val="DefaultParagraphFont"/>
                  <w:b/>
                  <w:color w:val="365F91" w:themeColor="accent1" w:themeShade="BF"/>
                </w:rPr>
              </w:sdtEndPr>
              <w:sdtContent>
                <w:r w:rsidR="00C0696C" w:rsidRPr="009559C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6849DA" w14:paraId="0A667E32" w14:textId="77777777" w:rsidTr="00511E96">
        <w:tblPrEx>
          <w:tblCellMar>
            <w:left w:w="108" w:type="dxa"/>
            <w:right w:w="108" w:type="dxa"/>
          </w:tblCellMar>
        </w:tblPrEx>
        <w:trPr>
          <w:gridBefore w:val="1"/>
          <w:wBefore w:w="7" w:type="dxa"/>
          <w:trHeight w:val="432"/>
        </w:trPr>
        <w:tc>
          <w:tcPr>
            <w:tcW w:w="10908" w:type="dxa"/>
            <w:gridSpan w:val="2"/>
            <w:vAlign w:val="center"/>
          </w:tcPr>
          <w:p w14:paraId="5156CF96" w14:textId="77777777" w:rsidR="006849DA" w:rsidRDefault="00FA2B07" w:rsidP="00FA2B07">
            <w:pPr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 xml:space="preserve">8. Select Organization Type: </w:t>
            </w:r>
            <w:sdt>
              <w:sdtPr>
                <w:rPr>
                  <w:rStyle w:val="Style1"/>
                </w:rPr>
                <w:id w:val="-2020308933"/>
                <w:placeholder>
                  <w:docPart w:val="D458556524AF04498484B1446767F12E"/>
                </w:placeholder>
                <w:showingPlcHdr/>
                <w15:color w:val="000000"/>
                <w:dropDownList>
                  <w:listItem w:value="Choose an item."/>
                  <w:listItem w:displayText="Municipality" w:value="Municipality"/>
                  <w:listItem w:displayText="Non-Municipal Public Service Org" w:value="Non-Municipal Public Service Org"/>
                  <w:listItem w:displayText="501c3 Non-Profit" w:value="501c3 Non-Profit"/>
                  <w:listItem w:displayText="None of the Above" w:value="None of the Above"/>
                </w:dropDownList>
              </w:sdtPr>
              <w:sdtEndPr>
                <w:rPr>
                  <w:rStyle w:val="DefaultParagraphFont"/>
                  <w:b/>
                  <w:color w:val="365F91" w:themeColor="accent1" w:themeShade="BF"/>
                </w:rPr>
              </w:sdtEndPr>
              <w:sdtContent>
                <w:r w:rsidR="001B227B" w:rsidRPr="005B318D">
                  <w:rPr>
                    <w:rStyle w:val="PlaceholderText"/>
                  </w:rPr>
                  <w:t>Choose an item.</w:t>
                </w:r>
              </w:sdtContent>
            </w:sdt>
            <w:r w:rsidR="006849DA">
              <w:rPr>
                <w:b/>
                <w:color w:val="365F91" w:themeColor="accent1" w:themeShade="BF"/>
              </w:rPr>
              <w:tab/>
            </w:r>
            <w:r w:rsidR="00AD2B59">
              <w:rPr>
                <w:b/>
                <w:color w:val="365F91" w:themeColor="accent1" w:themeShade="BF"/>
              </w:rPr>
              <w:t xml:space="preserve">     </w:t>
            </w:r>
            <w:r>
              <w:rPr>
                <w:b/>
                <w:color w:val="365F91" w:themeColor="accent1" w:themeShade="BF"/>
              </w:rPr>
              <w:sym w:font="MS Outlook" w:char="F047"/>
            </w:r>
            <w:r w:rsidR="00DB68C3">
              <w:rPr>
                <w:b/>
                <w:color w:val="365F91" w:themeColor="accent1" w:themeShade="BF"/>
              </w:rPr>
              <w:t xml:space="preserve"> </w:t>
            </w:r>
            <w:r>
              <w:rPr>
                <w:b/>
                <w:color w:val="365F91" w:themeColor="accent1" w:themeShade="BF"/>
              </w:rPr>
              <w:t>If Non-profit please attach IRS Determination Letter</w:t>
            </w:r>
          </w:p>
        </w:tc>
      </w:tr>
      <w:tr w:rsidR="003B1ACD" w14:paraId="461B18F3" w14:textId="77777777" w:rsidTr="00511E96">
        <w:tblPrEx>
          <w:tblCellMar>
            <w:left w:w="108" w:type="dxa"/>
            <w:right w:w="108" w:type="dxa"/>
          </w:tblCellMar>
        </w:tblPrEx>
        <w:trPr>
          <w:gridBefore w:val="1"/>
          <w:wBefore w:w="7" w:type="dxa"/>
          <w:trHeight w:val="432"/>
        </w:trPr>
        <w:tc>
          <w:tcPr>
            <w:tcW w:w="10908" w:type="dxa"/>
            <w:gridSpan w:val="2"/>
            <w:vAlign w:val="center"/>
          </w:tcPr>
          <w:p w14:paraId="1903E955" w14:textId="77777777" w:rsidR="003B1ACD" w:rsidRPr="00B50C89" w:rsidRDefault="006849DA" w:rsidP="00C0696C">
            <w:pPr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 xml:space="preserve">9. </w:t>
            </w:r>
            <w:r w:rsidR="00B50C89">
              <w:rPr>
                <w:b/>
                <w:color w:val="365F91" w:themeColor="accent1" w:themeShade="BF"/>
              </w:rPr>
              <w:t xml:space="preserve">Application Contact Person: </w:t>
            </w:r>
            <w:sdt>
              <w:sdtPr>
                <w:rPr>
                  <w:rStyle w:val="Style1"/>
                </w:rPr>
                <w:id w:val="196789877"/>
                <w:placeholder>
                  <w:docPart w:val="8B13B7919E76F04F81469B41D033D586"/>
                </w:placeholder>
                <w:showingPlcHdr/>
                <w15:color w:val="000000"/>
              </w:sdtPr>
              <w:sdtEndPr>
                <w:rPr>
                  <w:rStyle w:val="DefaultParagraphFont"/>
                  <w:b/>
                  <w:color w:val="365F91" w:themeColor="accent1" w:themeShade="BF"/>
                </w:rPr>
              </w:sdtEndPr>
              <w:sdtContent>
                <w:r w:rsidR="00C0696C" w:rsidRPr="009559C9">
                  <w:rPr>
                    <w:rStyle w:val="PlaceholderText"/>
                  </w:rPr>
                  <w:t>Click here to enter text.</w:t>
                </w:r>
              </w:sdtContent>
            </w:sdt>
            <w:r w:rsidR="00B50C89">
              <w:rPr>
                <w:b/>
                <w:color w:val="365F91" w:themeColor="accent1" w:themeShade="BF"/>
              </w:rPr>
              <w:t xml:space="preserve"> Title: </w:t>
            </w:r>
            <w:sdt>
              <w:sdtPr>
                <w:rPr>
                  <w:rStyle w:val="Style1"/>
                </w:rPr>
                <w:id w:val="196789878"/>
                <w:placeholder>
                  <w:docPart w:val="44DEC80CF99462479D1E54364FA9B862"/>
                </w:placeholder>
                <w:showingPlcHdr/>
                <w15:color w:val="000000"/>
              </w:sdtPr>
              <w:sdtEndPr>
                <w:rPr>
                  <w:rStyle w:val="DefaultParagraphFont"/>
                  <w:b/>
                  <w:color w:val="365F91" w:themeColor="accent1" w:themeShade="BF"/>
                </w:rPr>
              </w:sdtEndPr>
              <w:sdtContent>
                <w:r w:rsidR="00C0696C" w:rsidRPr="009559C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3B1ACD" w14:paraId="42F55B13" w14:textId="77777777" w:rsidTr="00511E96">
        <w:tblPrEx>
          <w:tblCellMar>
            <w:left w:w="108" w:type="dxa"/>
            <w:right w:w="108" w:type="dxa"/>
          </w:tblCellMar>
        </w:tblPrEx>
        <w:trPr>
          <w:gridBefore w:val="1"/>
          <w:wBefore w:w="7" w:type="dxa"/>
          <w:trHeight w:val="432"/>
        </w:trPr>
        <w:tc>
          <w:tcPr>
            <w:tcW w:w="10908" w:type="dxa"/>
            <w:gridSpan w:val="2"/>
            <w:vAlign w:val="center"/>
          </w:tcPr>
          <w:p w14:paraId="18990F87" w14:textId="77777777" w:rsidR="003B1ACD" w:rsidRPr="00B50C89" w:rsidRDefault="006849DA" w:rsidP="004F3679">
            <w:pPr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 xml:space="preserve">10. </w:t>
            </w:r>
            <w:r w:rsidR="00B50C89">
              <w:rPr>
                <w:b/>
                <w:color w:val="365F91" w:themeColor="accent1" w:themeShade="BF"/>
              </w:rPr>
              <w:t>Phone Number</w:t>
            </w:r>
            <w:r w:rsidR="00F86E20">
              <w:rPr>
                <w:b/>
                <w:color w:val="365F91" w:themeColor="accent1" w:themeShade="BF"/>
              </w:rPr>
              <w:t>:</w:t>
            </w:r>
            <w:r w:rsidR="004F3679">
              <w:rPr>
                <w:rStyle w:val="Style1"/>
              </w:rPr>
              <w:t xml:space="preserve"> </w:t>
            </w:r>
            <w:sdt>
              <w:sdtPr>
                <w:rPr>
                  <w:rStyle w:val="Style1"/>
                </w:rPr>
                <w:id w:val="196789879"/>
                <w:placeholder>
                  <w:docPart w:val="D338ECEA698A654ABDA098CDBD2535F1"/>
                </w:placeholder>
                <w:showingPlcHdr/>
                <w15:color w:val="000000"/>
              </w:sdtPr>
              <w:sdtEndPr>
                <w:rPr>
                  <w:rStyle w:val="DefaultParagraphFont"/>
                  <w:b/>
                  <w:color w:val="365F91" w:themeColor="accent1" w:themeShade="BF"/>
                </w:rPr>
              </w:sdtEndPr>
              <w:sdtContent>
                <w:r w:rsidR="004F3679" w:rsidRPr="009559C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3B1ACD" w14:paraId="6110BCB3" w14:textId="77777777" w:rsidTr="00511E96">
        <w:tblPrEx>
          <w:tblCellMar>
            <w:left w:w="108" w:type="dxa"/>
            <w:right w:w="108" w:type="dxa"/>
          </w:tblCellMar>
        </w:tblPrEx>
        <w:trPr>
          <w:gridBefore w:val="1"/>
          <w:wBefore w:w="7" w:type="dxa"/>
          <w:trHeight w:val="432"/>
        </w:trPr>
        <w:tc>
          <w:tcPr>
            <w:tcW w:w="10908" w:type="dxa"/>
            <w:gridSpan w:val="2"/>
            <w:vAlign w:val="center"/>
          </w:tcPr>
          <w:p w14:paraId="59B3C81C" w14:textId="77777777" w:rsidR="003B1ACD" w:rsidRPr="00B50C89" w:rsidRDefault="006849DA" w:rsidP="00C0696C">
            <w:pPr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 xml:space="preserve">11. </w:t>
            </w:r>
            <w:r w:rsidR="00B50C89">
              <w:rPr>
                <w:b/>
                <w:color w:val="365F91" w:themeColor="accent1" w:themeShade="BF"/>
              </w:rPr>
              <w:t xml:space="preserve">Mailing Address: </w:t>
            </w:r>
            <w:sdt>
              <w:sdtPr>
                <w:rPr>
                  <w:rStyle w:val="Style1"/>
                </w:rPr>
                <w:id w:val="196789917"/>
                <w:placeholder>
                  <w:docPart w:val="F93F1AAA1008AC4ABD3219248C99D398"/>
                </w:placeholder>
                <w:showingPlcHdr/>
                <w15:color w:val="000000"/>
              </w:sdtPr>
              <w:sdtEndPr>
                <w:rPr>
                  <w:rStyle w:val="DefaultParagraphFont"/>
                  <w:b/>
                  <w:color w:val="365F91" w:themeColor="accent1" w:themeShade="BF"/>
                </w:rPr>
              </w:sdtEndPr>
              <w:sdtContent>
                <w:r w:rsidR="00C0696C" w:rsidRPr="009559C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B50C89" w14:paraId="35FD158C" w14:textId="77777777" w:rsidTr="00511E96">
        <w:tblPrEx>
          <w:tblCellMar>
            <w:left w:w="108" w:type="dxa"/>
            <w:right w:w="108" w:type="dxa"/>
          </w:tblCellMar>
        </w:tblPrEx>
        <w:trPr>
          <w:gridBefore w:val="1"/>
          <w:wBefore w:w="7" w:type="dxa"/>
          <w:trHeight w:val="432"/>
        </w:trPr>
        <w:tc>
          <w:tcPr>
            <w:tcW w:w="10908" w:type="dxa"/>
            <w:gridSpan w:val="2"/>
            <w:vAlign w:val="center"/>
          </w:tcPr>
          <w:p w14:paraId="5A2419C2" w14:textId="77777777" w:rsidR="00B50C89" w:rsidRDefault="006849DA" w:rsidP="00C0696C">
            <w:pPr>
              <w:tabs>
                <w:tab w:val="left" w:pos="3845"/>
                <w:tab w:val="left" w:pos="6754"/>
              </w:tabs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 xml:space="preserve">12. </w:t>
            </w:r>
            <w:r w:rsidR="00B50C89">
              <w:rPr>
                <w:b/>
                <w:color w:val="365F91" w:themeColor="accent1" w:themeShade="BF"/>
              </w:rPr>
              <w:t xml:space="preserve">City: </w:t>
            </w:r>
            <w:sdt>
              <w:sdtPr>
                <w:rPr>
                  <w:rStyle w:val="Style1"/>
                </w:rPr>
                <w:id w:val="196789887"/>
                <w:placeholder>
                  <w:docPart w:val="C88C2ED4A92D5044B2E844A7A0A9FA34"/>
                </w:placeholder>
                <w:showingPlcHdr/>
                <w15:color w:val="000000"/>
              </w:sdtPr>
              <w:sdtEndPr>
                <w:rPr>
                  <w:rStyle w:val="DefaultParagraphFont"/>
                  <w:b/>
                  <w:color w:val="365F91" w:themeColor="accent1" w:themeShade="BF"/>
                </w:rPr>
              </w:sdtEndPr>
              <w:sdtContent>
                <w:r w:rsidR="00C0696C" w:rsidRPr="009559C9">
                  <w:rPr>
                    <w:rStyle w:val="PlaceholderText"/>
                  </w:rPr>
                  <w:t>Click here to enter text.</w:t>
                </w:r>
              </w:sdtContent>
            </w:sdt>
            <w:r w:rsidR="00403B64">
              <w:rPr>
                <w:b/>
                <w:color w:val="365F91" w:themeColor="accent1" w:themeShade="BF"/>
              </w:rPr>
              <w:t xml:space="preserve"> </w:t>
            </w:r>
            <w:r w:rsidR="00B50C89">
              <w:rPr>
                <w:b/>
                <w:color w:val="365F91" w:themeColor="accent1" w:themeShade="BF"/>
              </w:rPr>
              <w:tab/>
              <w:t xml:space="preserve">State: </w:t>
            </w:r>
            <w:sdt>
              <w:sdtPr>
                <w:rPr>
                  <w:b/>
                  <w:color w:val="365F91" w:themeColor="accent1" w:themeShade="BF"/>
                </w:rPr>
                <w:id w:val="196789888"/>
                <w:placeholder>
                  <w:docPart w:val="8AACFE3647AD6B40B88EF3DDA65BC054"/>
                </w:placeholder>
              </w:sdtPr>
              <w:sdtContent>
                <w:sdt>
                  <w:sdtPr>
                    <w:rPr>
                      <w:rStyle w:val="Style1"/>
                    </w:rPr>
                    <w:id w:val="196789891"/>
                    <w:placeholder>
                      <w:docPart w:val="50C043FD55A6DB41A228AB830058F07F"/>
                    </w:placeholder>
                    <w:dropDownList>
                      <w:listItem w:value="Choose an item."/>
                      <w:listItem w:displayText="Arizona" w:value="Arizona"/>
                    </w:dropDownList>
                  </w:sdtPr>
                  <w:sdtContent>
                    <w:r w:rsidR="00B50C89" w:rsidRPr="00B50C89">
                      <w:rPr>
                        <w:rStyle w:val="Style1"/>
                      </w:rPr>
                      <w:t>Arizona</w:t>
                    </w:r>
                  </w:sdtContent>
                </w:sdt>
              </w:sdtContent>
            </w:sdt>
            <w:r w:rsidR="00403B64">
              <w:rPr>
                <w:b/>
                <w:color w:val="365F91" w:themeColor="accent1" w:themeShade="BF"/>
              </w:rPr>
              <w:t xml:space="preserve"> </w:t>
            </w:r>
            <w:r w:rsidR="00403B64">
              <w:rPr>
                <w:b/>
                <w:color w:val="365F91" w:themeColor="accent1" w:themeShade="BF"/>
              </w:rPr>
              <w:tab/>
            </w:r>
            <w:r w:rsidR="00B50C89">
              <w:rPr>
                <w:b/>
                <w:color w:val="365F91" w:themeColor="accent1" w:themeShade="BF"/>
              </w:rPr>
              <w:t xml:space="preserve">Zip Code: </w:t>
            </w:r>
            <w:sdt>
              <w:sdtPr>
                <w:rPr>
                  <w:rStyle w:val="Style1"/>
                </w:rPr>
                <w:id w:val="196789889"/>
                <w:placeholder>
                  <w:docPart w:val="49E9995F16BD4847A9430B62FBE76EFE"/>
                </w:placeholder>
                <w:showingPlcHdr/>
                <w15:color w:val="000000"/>
              </w:sdtPr>
              <w:sdtEndPr>
                <w:rPr>
                  <w:rStyle w:val="DefaultParagraphFont"/>
                  <w:b/>
                  <w:color w:val="365F91" w:themeColor="accent1" w:themeShade="BF"/>
                </w:rPr>
              </w:sdtEndPr>
              <w:sdtContent>
                <w:r w:rsidR="00C0696C" w:rsidRPr="009559C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B50C89" w14:paraId="622610F3" w14:textId="77777777" w:rsidTr="00511E96">
        <w:tblPrEx>
          <w:tblCellMar>
            <w:left w:w="108" w:type="dxa"/>
            <w:right w:w="108" w:type="dxa"/>
          </w:tblCellMar>
        </w:tblPrEx>
        <w:trPr>
          <w:gridBefore w:val="1"/>
          <w:wBefore w:w="7" w:type="dxa"/>
          <w:trHeight w:val="432"/>
        </w:trPr>
        <w:tc>
          <w:tcPr>
            <w:tcW w:w="10908" w:type="dxa"/>
            <w:gridSpan w:val="2"/>
            <w:vAlign w:val="center"/>
          </w:tcPr>
          <w:p w14:paraId="49306F2E" w14:textId="77777777" w:rsidR="00B50C89" w:rsidRDefault="006849DA" w:rsidP="00C0696C">
            <w:pPr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 xml:space="preserve">13. </w:t>
            </w:r>
            <w:r w:rsidR="0081696F">
              <w:rPr>
                <w:b/>
                <w:color w:val="365F91" w:themeColor="accent1" w:themeShade="BF"/>
              </w:rPr>
              <w:t xml:space="preserve">Email Address: </w:t>
            </w:r>
            <w:sdt>
              <w:sdtPr>
                <w:rPr>
                  <w:rStyle w:val="Style1"/>
                </w:rPr>
                <w:id w:val="196789926"/>
                <w:placeholder>
                  <w:docPart w:val="F5004B37D1E0A649975096F602EFF621"/>
                </w:placeholder>
                <w:showingPlcHdr/>
                <w15:color w:val="000000"/>
              </w:sdtPr>
              <w:sdtEndPr>
                <w:rPr>
                  <w:rStyle w:val="DefaultParagraphFont"/>
                  <w:b/>
                  <w:color w:val="365F91" w:themeColor="accent1" w:themeShade="BF"/>
                </w:rPr>
              </w:sdtEndPr>
              <w:sdtContent>
                <w:r w:rsidR="00C0696C" w:rsidRPr="009559C9">
                  <w:rPr>
                    <w:rStyle w:val="PlaceholderText"/>
                  </w:rPr>
                  <w:t>Click here to enter text.</w:t>
                </w:r>
              </w:sdtContent>
            </w:sdt>
            <w:r>
              <w:rPr>
                <w:rStyle w:val="Style1"/>
              </w:rPr>
              <w:tab/>
            </w:r>
            <w:r w:rsidRPr="006849DA">
              <w:rPr>
                <w:rStyle w:val="Style1"/>
                <w:b/>
                <w:color w:val="365F91" w:themeColor="accent1" w:themeShade="BF"/>
              </w:rPr>
              <w:t>Website Address:</w:t>
            </w:r>
            <w:r>
              <w:rPr>
                <w:rStyle w:val="Style1"/>
              </w:rPr>
              <w:t xml:space="preserve"> </w:t>
            </w:r>
            <w:sdt>
              <w:sdtPr>
                <w:rPr>
                  <w:rStyle w:val="Style1"/>
                </w:rPr>
                <w:id w:val="198442991"/>
                <w:placeholder>
                  <w:docPart w:val="FE2ED0FF5271ED4D873827109134E157"/>
                </w:placeholder>
                <w:showingPlcHdr/>
                <w15:color w:val="000000"/>
              </w:sdtPr>
              <w:sdtContent>
                <w:r w:rsidR="00C0696C" w:rsidRPr="009559C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49555A" w14:paraId="67AD1E74" w14:textId="77777777" w:rsidTr="00F962C3">
        <w:tblPrEx>
          <w:tblCellMar>
            <w:left w:w="108" w:type="dxa"/>
            <w:right w:w="108" w:type="dxa"/>
          </w:tblCellMar>
        </w:tblPrEx>
        <w:trPr>
          <w:gridBefore w:val="1"/>
          <w:wBefore w:w="7" w:type="dxa"/>
          <w:trHeight w:val="288"/>
        </w:trPr>
        <w:tc>
          <w:tcPr>
            <w:tcW w:w="10908" w:type="dxa"/>
            <w:gridSpan w:val="2"/>
            <w:shd w:val="clear" w:color="auto" w:fill="DBE5F1" w:themeFill="accent1" w:themeFillTint="33"/>
            <w:vAlign w:val="center"/>
          </w:tcPr>
          <w:p w14:paraId="696520ED" w14:textId="77777777" w:rsidR="0049555A" w:rsidRPr="0081696F" w:rsidRDefault="0049555A" w:rsidP="0081696F">
            <w:pPr>
              <w:jc w:val="center"/>
              <w:rPr>
                <w:b/>
                <w:color w:val="365F91" w:themeColor="accent1" w:themeShade="BF"/>
              </w:rPr>
            </w:pPr>
            <w:r w:rsidRPr="0081696F">
              <w:rPr>
                <w:b/>
                <w:color w:val="365F91" w:themeColor="accent1" w:themeShade="BF"/>
              </w:rPr>
              <w:t>Project Information</w:t>
            </w:r>
          </w:p>
        </w:tc>
      </w:tr>
      <w:tr w:rsidR="0049555A" w14:paraId="0D91A2DD" w14:textId="77777777" w:rsidTr="00511E96">
        <w:tblPrEx>
          <w:tblCellMar>
            <w:left w:w="108" w:type="dxa"/>
            <w:right w:w="108" w:type="dxa"/>
          </w:tblCellMar>
        </w:tblPrEx>
        <w:trPr>
          <w:gridBefore w:val="1"/>
          <w:wBefore w:w="7" w:type="dxa"/>
          <w:trHeight w:val="432"/>
        </w:trPr>
        <w:tc>
          <w:tcPr>
            <w:tcW w:w="10908" w:type="dxa"/>
            <w:gridSpan w:val="2"/>
            <w:vAlign w:val="center"/>
          </w:tcPr>
          <w:p w14:paraId="777639BB" w14:textId="77777777" w:rsidR="0049555A" w:rsidRDefault="006849DA" w:rsidP="00C0696C">
            <w:pPr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 xml:space="preserve">14. </w:t>
            </w:r>
            <w:r w:rsidR="00457BFF">
              <w:rPr>
                <w:b/>
                <w:color w:val="365F91" w:themeColor="accent1" w:themeShade="BF"/>
              </w:rPr>
              <w:t>Project Title</w:t>
            </w:r>
            <w:r w:rsidR="0049555A">
              <w:rPr>
                <w:b/>
                <w:color w:val="365F91" w:themeColor="accent1" w:themeShade="BF"/>
              </w:rPr>
              <w:t xml:space="preserve">: </w:t>
            </w:r>
            <w:sdt>
              <w:sdtPr>
                <w:rPr>
                  <w:rStyle w:val="Style1"/>
                </w:rPr>
                <w:id w:val="265897465"/>
                <w:placeholder>
                  <w:docPart w:val="3549F642FE762C45A465F817AA7B627F"/>
                </w:placeholder>
                <w:showingPlcHdr/>
                <w15:color w:val="000000"/>
              </w:sdtPr>
              <w:sdtEndPr>
                <w:rPr>
                  <w:rStyle w:val="DefaultParagraphFont"/>
                  <w:b/>
                  <w:color w:val="365F91" w:themeColor="accent1" w:themeShade="BF"/>
                </w:rPr>
              </w:sdtEndPr>
              <w:sdtContent>
                <w:r w:rsidR="00C0696C" w:rsidRPr="009559C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FD4621" w14:paraId="516B2DA6" w14:textId="77777777" w:rsidTr="00511E96">
        <w:tblPrEx>
          <w:tblCellMar>
            <w:left w:w="108" w:type="dxa"/>
            <w:right w:w="108" w:type="dxa"/>
          </w:tblCellMar>
        </w:tblPrEx>
        <w:trPr>
          <w:gridBefore w:val="1"/>
          <w:wBefore w:w="7" w:type="dxa"/>
          <w:trHeight w:val="432"/>
        </w:trPr>
        <w:tc>
          <w:tcPr>
            <w:tcW w:w="10908" w:type="dxa"/>
            <w:gridSpan w:val="2"/>
            <w:vAlign w:val="center"/>
          </w:tcPr>
          <w:p w14:paraId="2721A95D" w14:textId="77777777" w:rsidR="00FD4621" w:rsidRDefault="006849DA" w:rsidP="00C0696C">
            <w:pPr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 xml:space="preserve">15. </w:t>
            </w:r>
            <w:r w:rsidR="00FD4621">
              <w:rPr>
                <w:b/>
                <w:color w:val="365F91" w:themeColor="accent1" w:themeShade="BF"/>
              </w:rPr>
              <w:t xml:space="preserve">Purpose of Grant: </w:t>
            </w:r>
            <w:sdt>
              <w:sdtPr>
                <w:rPr>
                  <w:rStyle w:val="Style1"/>
                </w:rPr>
                <w:id w:val="265897570"/>
                <w:placeholder>
                  <w:docPart w:val="F47E23E5F1F81C49859B6E2A4607718C"/>
                </w:placeholder>
                <w:showingPlcHdr/>
                <w15:color w:val="000000"/>
              </w:sdtPr>
              <w:sdtEndPr>
                <w:rPr>
                  <w:rStyle w:val="DefaultParagraphFont"/>
                  <w:b/>
                  <w:color w:val="365F91" w:themeColor="accent1" w:themeShade="BF"/>
                </w:rPr>
              </w:sdtEndPr>
              <w:sdtContent>
                <w:r w:rsidR="00C0696C" w:rsidRPr="009559C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A02DFD" w14:paraId="6CB21216" w14:textId="77777777" w:rsidTr="00511E96">
        <w:tblPrEx>
          <w:tblCellMar>
            <w:left w:w="108" w:type="dxa"/>
            <w:right w:w="108" w:type="dxa"/>
          </w:tblCellMar>
        </w:tblPrEx>
        <w:trPr>
          <w:gridBefore w:val="1"/>
          <w:wBefore w:w="7" w:type="dxa"/>
          <w:trHeight w:val="432"/>
        </w:trPr>
        <w:tc>
          <w:tcPr>
            <w:tcW w:w="4608" w:type="dxa"/>
            <w:vAlign w:val="center"/>
          </w:tcPr>
          <w:p w14:paraId="17C3237B" w14:textId="77777777" w:rsidR="00A02DFD" w:rsidRDefault="006849DA" w:rsidP="0081696F">
            <w:pPr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 xml:space="preserve">16. </w:t>
            </w:r>
            <w:r w:rsidR="00A02DFD">
              <w:rPr>
                <w:b/>
                <w:color w:val="365F91" w:themeColor="accent1" w:themeShade="BF"/>
              </w:rPr>
              <w:t>Priority Funding Area</w:t>
            </w:r>
          </w:p>
        </w:tc>
        <w:sdt>
          <w:sdtPr>
            <w:rPr>
              <w:rStyle w:val="Style1"/>
            </w:rPr>
            <w:id w:val="265897497"/>
            <w:placeholder>
              <w:docPart w:val="FEDC7B98CD1F6A4F83C7BA010BE352C5"/>
            </w:placeholder>
            <w:showingPlcHdr/>
            <w15:color w:val="000000"/>
            <w:dropDownList>
              <w:listItem w:value="Choose an item."/>
              <w:listItem w:displayText="Economic Development" w:value="Economic Development"/>
              <w:listItem w:displayText="Education" w:value="Education"/>
              <w:listItem w:displayText="Healthcare" w:value="Healthcare"/>
              <w:listItem w:displayText="Public Safety" w:value="Public Safety"/>
              <w:listItem w:displayText="Transportation" w:value="Transportation"/>
              <w:listItem w:displayText="Project does not fall within these categories" w:value="Project does not fall within these categories"/>
            </w:dropDownList>
          </w:sdtPr>
          <w:sdtEndPr>
            <w:rPr>
              <w:rStyle w:val="DefaultParagraphFont"/>
              <w:b/>
              <w:color w:val="365F91" w:themeColor="accent1" w:themeShade="BF"/>
            </w:rPr>
          </w:sdtEndPr>
          <w:sdtContent>
            <w:tc>
              <w:tcPr>
                <w:tcW w:w="6300" w:type="dxa"/>
                <w:vAlign w:val="center"/>
              </w:tcPr>
              <w:p w14:paraId="3434E7EC" w14:textId="77777777" w:rsidR="00A02DFD" w:rsidRDefault="00C0696C" w:rsidP="0081696F">
                <w:pPr>
                  <w:rPr>
                    <w:b/>
                    <w:color w:val="365F91" w:themeColor="accent1" w:themeShade="BF"/>
                  </w:rPr>
                </w:pPr>
                <w:r w:rsidRPr="009559C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49555A" w14:paraId="2E3ED3DD" w14:textId="77777777" w:rsidTr="00511E96">
        <w:tblPrEx>
          <w:tblCellMar>
            <w:left w:w="108" w:type="dxa"/>
            <w:right w:w="108" w:type="dxa"/>
          </w:tblCellMar>
        </w:tblPrEx>
        <w:trPr>
          <w:gridBefore w:val="1"/>
          <w:wBefore w:w="7" w:type="dxa"/>
          <w:trHeight w:val="432"/>
        </w:trPr>
        <w:tc>
          <w:tcPr>
            <w:tcW w:w="4608" w:type="dxa"/>
            <w:vAlign w:val="center"/>
          </w:tcPr>
          <w:p w14:paraId="066CCF88" w14:textId="77777777" w:rsidR="0049555A" w:rsidRPr="00A02DFD" w:rsidRDefault="006849DA" w:rsidP="00504EB5">
            <w:pPr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 xml:space="preserve">17. </w:t>
            </w:r>
            <w:r w:rsidR="00017CB5">
              <w:rPr>
                <w:b/>
                <w:color w:val="365F91" w:themeColor="accent1" w:themeShade="BF"/>
              </w:rPr>
              <w:t>Annual</w:t>
            </w:r>
            <w:r w:rsidR="00504EB5">
              <w:rPr>
                <w:b/>
                <w:color w:val="365F91" w:themeColor="accent1" w:themeShade="BF"/>
              </w:rPr>
              <w:t xml:space="preserve"> a</w:t>
            </w:r>
            <w:r w:rsidR="0049555A" w:rsidRPr="00A02DFD">
              <w:rPr>
                <w:b/>
                <w:color w:val="365F91" w:themeColor="accent1" w:themeShade="BF"/>
              </w:rPr>
              <w:t xml:space="preserve">mount </w:t>
            </w:r>
            <w:r w:rsidR="00504EB5">
              <w:rPr>
                <w:b/>
                <w:color w:val="365F91" w:themeColor="accent1" w:themeShade="BF"/>
              </w:rPr>
              <w:t>r</w:t>
            </w:r>
            <w:r w:rsidR="0049555A" w:rsidRPr="00A02DFD">
              <w:rPr>
                <w:b/>
                <w:color w:val="365F91" w:themeColor="accent1" w:themeShade="BF"/>
              </w:rPr>
              <w:t>equested</w:t>
            </w:r>
          </w:p>
        </w:tc>
        <w:tc>
          <w:tcPr>
            <w:tcW w:w="6300" w:type="dxa"/>
          </w:tcPr>
          <w:p w14:paraId="17623959" w14:textId="77777777" w:rsidR="0049555A" w:rsidRDefault="00017CB5" w:rsidP="00C0696C">
            <w:r>
              <w:rPr>
                <w:rStyle w:val="Style1"/>
              </w:rPr>
              <w:t>$</w:t>
            </w:r>
            <w:sdt>
              <w:sdtPr>
                <w:rPr>
                  <w:rStyle w:val="Style1"/>
                </w:rPr>
                <w:id w:val="265897469"/>
                <w:placeholder>
                  <w:docPart w:val="3C2071663A6D154180E768BBB29054BA"/>
                </w:placeholder>
                <w:showingPlcHdr/>
                <w15:color w:val="000000"/>
              </w:sdtPr>
              <w:sdtEndPr>
                <w:rPr>
                  <w:rStyle w:val="DefaultParagraphFont"/>
                </w:rPr>
              </w:sdtEndPr>
              <w:sdtContent>
                <w:r w:rsidR="00C0696C" w:rsidRPr="009559C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49555A" w14:paraId="59D9B69F" w14:textId="77777777" w:rsidTr="00511E96">
        <w:tblPrEx>
          <w:tblCellMar>
            <w:left w:w="108" w:type="dxa"/>
            <w:right w:w="108" w:type="dxa"/>
          </w:tblCellMar>
        </w:tblPrEx>
        <w:trPr>
          <w:gridBefore w:val="1"/>
          <w:wBefore w:w="7" w:type="dxa"/>
          <w:trHeight w:val="432"/>
        </w:trPr>
        <w:tc>
          <w:tcPr>
            <w:tcW w:w="4608" w:type="dxa"/>
            <w:vAlign w:val="center"/>
          </w:tcPr>
          <w:p w14:paraId="3B529888" w14:textId="77777777" w:rsidR="0049555A" w:rsidRPr="00A02DFD" w:rsidRDefault="006849DA" w:rsidP="0081696F">
            <w:pPr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 xml:space="preserve">18. </w:t>
            </w:r>
            <w:r w:rsidR="00504EB5">
              <w:rPr>
                <w:b/>
                <w:color w:val="365F91" w:themeColor="accent1" w:themeShade="BF"/>
              </w:rPr>
              <w:t>Number of years that funding is requested</w:t>
            </w:r>
          </w:p>
        </w:tc>
        <w:sdt>
          <w:sdtPr>
            <w:rPr>
              <w:rStyle w:val="Style1"/>
            </w:rPr>
            <w:id w:val="265897471"/>
            <w:placeholder>
              <w:docPart w:val="FA3BDF4C737A644BA97A747EEB806DDA"/>
            </w:placeholder>
            <w:showingPlcHdr/>
            <w15:color w:val="000000"/>
          </w:sdtPr>
          <w:sdtEndPr>
            <w:rPr>
              <w:rStyle w:val="DefaultParagraphFont"/>
            </w:rPr>
          </w:sdtEndPr>
          <w:sdtContent>
            <w:tc>
              <w:tcPr>
                <w:tcW w:w="6300" w:type="dxa"/>
              </w:tcPr>
              <w:p w14:paraId="6AB26BAD" w14:textId="77777777" w:rsidR="0049555A" w:rsidRDefault="00C0696C" w:rsidP="00C0696C">
                <w:r w:rsidRPr="009559C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9555A" w14:paraId="5A4DC5DD" w14:textId="77777777" w:rsidTr="00511E96">
        <w:tblPrEx>
          <w:tblCellMar>
            <w:left w:w="108" w:type="dxa"/>
            <w:right w:w="108" w:type="dxa"/>
          </w:tblCellMar>
        </w:tblPrEx>
        <w:trPr>
          <w:gridBefore w:val="1"/>
          <w:wBefore w:w="7" w:type="dxa"/>
          <w:trHeight w:val="432"/>
        </w:trPr>
        <w:tc>
          <w:tcPr>
            <w:tcW w:w="4608" w:type="dxa"/>
            <w:vAlign w:val="center"/>
          </w:tcPr>
          <w:p w14:paraId="103FC563" w14:textId="77777777" w:rsidR="0049555A" w:rsidRPr="00A02DFD" w:rsidRDefault="006849DA" w:rsidP="008F1637">
            <w:pPr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 xml:space="preserve">19. </w:t>
            </w:r>
            <w:r w:rsidR="00504EB5">
              <w:rPr>
                <w:b/>
                <w:color w:val="365F91" w:themeColor="accent1" w:themeShade="BF"/>
              </w:rPr>
              <w:t xml:space="preserve">Total </w:t>
            </w:r>
            <w:r w:rsidR="00017CB5">
              <w:rPr>
                <w:b/>
                <w:color w:val="365F91" w:themeColor="accent1" w:themeShade="BF"/>
              </w:rPr>
              <w:t xml:space="preserve">amount requested (annual amount x </w:t>
            </w:r>
            <w:r w:rsidR="008F1637">
              <w:rPr>
                <w:b/>
                <w:color w:val="365F91" w:themeColor="accent1" w:themeShade="BF"/>
              </w:rPr>
              <w:t>number</w:t>
            </w:r>
            <w:r w:rsidR="00017CB5">
              <w:rPr>
                <w:b/>
                <w:color w:val="365F91" w:themeColor="accent1" w:themeShade="BF"/>
              </w:rPr>
              <w:t xml:space="preserve"> of years)</w:t>
            </w:r>
          </w:p>
        </w:tc>
        <w:tc>
          <w:tcPr>
            <w:tcW w:w="6300" w:type="dxa"/>
          </w:tcPr>
          <w:p w14:paraId="79840F59" w14:textId="77777777" w:rsidR="0049555A" w:rsidRDefault="0049555A" w:rsidP="00C0696C">
            <w:pPr>
              <w:tabs>
                <w:tab w:val="center" w:pos="2916"/>
              </w:tabs>
            </w:pPr>
            <w:r>
              <w:t>$</w:t>
            </w:r>
            <w:sdt>
              <w:sdtPr>
                <w:rPr>
                  <w:rStyle w:val="Style1"/>
                </w:rPr>
                <w:alias w:val="Annual Amount"/>
                <w:tag w:val="Annual Amount"/>
                <w:id w:val="265897473"/>
                <w:placeholder>
                  <w:docPart w:val="AA4F7875DE0D684F84541E0B2886C214"/>
                </w:placeholder>
                <w:showingPlcHdr/>
                <w15:color w:val="000000"/>
              </w:sdtPr>
              <w:sdtEndPr>
                <w:rPr>
                  <w:rStyle w:val="DefaultParagraphFont"/>
                </w:rPr>
              </w:sdtEndPr>
              <w:sdtContent>
                <w:r w:rsidR="00C0696C" w:rsidRPr="009559C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49555A" w14:paraId="4574D957" w14:textId="77777777" w:rsidTr="00511E96">
        <w:tblPrEx>
          <w:tblCellMar>
            <w:left w:w="108" w:type="dxa"/>
            <w:right w:w="108" w:type="dxa"/>
          </w:tblCellMar>
        </w:tblPrEx>
        <w:trPr>
          <w:gridBefore w:val="1"/>
          <w:wBefore w:w="7" w:type="dxa"/>
          <w:trHeight w:val="432"/>
        </w:trPr>
        <w:tc>
          <w:tcPr>
            <w:tcW w:w="4608" w:type="dxa"/>
            <w:vAlign w:val="center"/>
          </w:tcPr>
          <w:p w14:paraId="74AC84C7" w14:textId="77777777" w:rsidR="0049555A" w:rsidRPr="00A02DFD" w:rsidRDefault="006849DA" w:rsidP="0099768B">
            <w:pPr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 xml:space="preserve">20. </w:t>
            </w:r>
            <w:r w:rsidR="00A02DFD" w:rsidRPr="00A02DFD">
              <w:rPr>
                <w:b/>
                <w:color w:val="365F91" w:themeColor="accent1" w:themeShade="BF"/>
              </w:rPr>
              <w:t>Has your organization received</w:t>
            </w:r>
            <w:r w:rsidR="00511E96">
              <w:rPr>
                <w:b/>
                <w:color w:val="365F91" w:themeColor="accent1" w:themeShade="BF"/>
              </w:rPr>
              <w:t xml:space="preserve"> </w:t>
            </w:r>
            <w:r w:rsidR="0099768B">
              <w:rPr>
                <w:b/>
                <w:color w:val="365F91" w:themeColor="accent1" w:themeShade="BF"/>
              </w:rPr>
              <w:t xml:space="preserve">past </w:t>
            </w:r>
            <w:r w:rsidR="00511E96">
              <w:rPr>
                <w:b/>
                <w:color w:val="365F91" w:themeColor="accent1" w:themeShade="BF"/>
              </w:rPr>
              <w:t>funding</w:t>
            </w:r>
            <w:r w:rsidR="00A02DFD" w:rsidRPr="00A02DFD">
              <w:rPr>
                <w:b/>
                <w:color w:val="365F91" w:themeColor="accent1" w:themeShade="BF"/>
              </w:rPr>
              <w:t xml:space="preserve"> from G</w:t>
            </w:r>
            <w:r w:rsidR="00AD2B59">
              <w:rPr>
                <w:b/>
                <w:color w:val="365F91" w:themeColor="accent1" w:themeShade="BF"/>
              </w:rPr>
              <w:t>R</w:t>
            </w:r>
            <w:r w:rsidR="00A02DFD" w:rsidRPr="00A02DFD">
              <w:rPr>
                <w:b/>
                <w:color w:val="365F91" w:themeColor="accent1" w:themeShade="BF"/>
              </w:rPr>
              <w:t>IC? If yes, list each year and amount</w:t>
            </w:r>
          </w:p>
        </w:tc>
        <w:sdt>
          <w:sdtPr>
            <w:rPr>
              <w:rStyle w:val="Style1"/>
            </w:rPr>
            <w:id w:val="265897495"/>
            <w:placeholder>
              <w:docPart w:val="FF04EBA40A3F6740B2EF3A20A03E4CA2"/>
            </w:placeholder>
            <w:showingPlcHdr/>
            <w15:color w:val="000000"/>
          </w:sdtPr>
          <w:sdtEndPr>
            <w:rPr>
              <w:rStyle w:val="DefaultParagraphFont"/>
            </w:rPr>
          </w:sdtEndPr>
          <w:sdtContent>
            <w:tc>
              <w:tcPr>
                <w:tcW w:w="6300" w:type="dxa"/>
              </w:tcPr>
              <w:p w14:paraId="196EA9CD" w14:textId="77777777" w:rsidR="0049555A" w:rsidRDefault="00C0696C" w:rsidP="00C0696C">
                <w:r w:rsidRPr="009559C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9555A" w14:paraId="025F3F0F" w14:textId="77777777" w:rsidTr="00511E96">
        <w:tblPrEx>
          <w:tblCellMar>
            <w:left w:w="108" w:type="dxa"/>
            <w:right w:w="108" w:type="dxa"/>
          </w:tblCellMar>
        </w:tblPrEx>
        <w:trPr>
          <w:gridBefore w:val="1"/>
          <w:wBefore w:w="7" w:type="dxa"/>
          <w:trHeight w:val="432"/>
        </w:trPr>
        <w:tc>
          <w:tcPr>
            <w:tcW w:w="4608" w:type="dxa"/>
            <w:vAlign w:val="center"/>
          </w:tcPr>
          <w:p w14:paraId="2EC2BD77" w14:textId="77777777" w:rsidR="0049555A" w:rsidRPr="00504EB5" w:rsidRDefault="006849DA" w:rsidP="0081696F">
            <w:pPr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 xml:space="preserve">21. </w:t>
            </w:r>
            <w:r w:rsidR="00504EB5">
              <w:rPr>
                <w:b/>
                <w:color w:val="365F91" w:themeColor="accent1" w:themeShade="BF"/>
              </w:rPr>
              <w:t>Geographic area served</w:t>
            </w:r>
          </w:p>
        </w:tc>
        <w:sdt>
          <w:sdtPr>
            <w:rPr>
              <w:rStyle w:val="Style1"/>
            </w:rPr>
            <w:id w:val="265897523"/>
            <w:placeholder>
              <w:docPart w:val="94145BBBF3B5B445A14FD7F8F4689DE0"/>
            </w:placeholder>
            <w:showingPlcHdr/>
            <w15:color w:val="000000"/>
          </w:sdtPr>
          <w:sdtEndPr>
            <w:rPr>
              <w:rStyle w:val="DefaultParagraphFont"/>
            </w:rPr>
          </w:sdtEndPr>
          <w:sdtContent>
            <w:tc>
              <w:tcPr>
                <w:tcW w:w="6300" w:type="dxa"/>
              </w:tcPr>
              <w:p w14:paraId="7FEB566B" w14:textId="77777777" w:rsidR="0049555A" w:rsidRDefault="00C0696C" w:rsidP="00C0696C">
                <w:r w:rsidRPr="009559C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1B02E36A" w14:textId="77777777" w:rsidR="00BF1DCE" w:rsidRDefault="00BF1DCE">
      <w:r>
        <w:br w:type="page"/>
      </w:r>
    </w:p>
    <w:p w14:paraId="58DB1F7E" w14:textId="77777777" w:rsidR="003B1ACD" w:rsidRPr="00BF1DCE" w:rsidRDefault="00BF1DCE" w:rsidP="00BF1DCE">
      <w:pPr>
        <w:jc w:val="center"/>
        <w:rPr>
          <w:sz w:val="28"/>
          <w:szCs w:val="28"/>
        </w:rPr>
      </w:pPr>
      <w:r w:rsidRPr="00BF1DCE">
        <w:rPr>
          <w:sz w:val="28"/>
          <w:szCs w:val="28"/>
        </w:rPr>
        <w:lastRenderedPageBreak/>
        <w:t>Narrative</w:t>
      </w:r>
    </w:p>
    <w:p w14:paraId="69540847" w14:textId="77777777" w:rsidR="00BF1DCE" w:rsidRDefault="00BF1DCE" w:rsidP="00BF1DCE">
      <w:r>
        <w:t>Please structure your proposal to provide the following information in t</w:t>
      </w:r>
      <w:r w:rsidR="00666F47">
        <w:t>he order indicated.  P</w:t>
      </w:r>
      <w:r>
        <w:t>rovide the narrative in paragraph form</w:t>
      </w:r>
      <w:r w:rsidR="00666F47">
        <w:t xml:space="preserve"> in the text field provided</w:t>
      </w:r>
      <w:r>
        <w:t>.  Please be thorough but strive for brevity.</w:t>
      </w:r>
    </w:p>
    <w:p w14:paraId="57CE6E06" w14:textId="77777777" w:rsidR="008F3D67" w:rsidRPr="002566B5" w:rsidRDefault="008F3D67" w:rsidP="00D126DF">
      <w:pPr>
        <w:pStyle w:val="ListParagraph"/>
        <w:numPr>
          <w:ilvl w:val="0"/>
          <w:numId w:val="1"/>
        </w:numPr>
        <w:spacing w:after="120" w:line="360" w:lineRule="auto"/>
        <w:rPr>
          <w:color w:val="365F91" w:themeColor="accent1" w:themeShade="BF"/>
        </w:rPr>
      </w:pPr>
      <w:r w:rsidRPr="002566B5">
        <w:rPr>
          <w:color w:val="365F91" w:themeColor="accent1" w:themeShade="BF"/>
        </w:rPr>
        <w:t xml:space="preserve">Briefly describe </w:t>
      </w:r>
      <w:r w:rsidR="009D4E85">
        <w:rPr>
          <w:color w:val="365F91" w:themeColor="accent1" w:themeShade="BF"/>
        </w:rPr>
        <w:t>your</w:t>
      </w:r>
      <w:r w:rsidRPr="002566B5">
        <w:rPr>
          <w:color w:val="365F91" w:themeColor="accent1" w:themeShade="BF"/>
        </w:rPr>
        <w:t xml:space="preserve"> organization’s history</w:t>
      </w:r>
      <w:r w:rsidR="008F1637" w:rsidRPr="002566B5">
        <w:rPr>
          <w:color w:val="365F91" w:themeColor="accent1" w:themeShade="BF"/>
        </w:rPr>
        <w:t>, mission</w:t>
      </w:r>
      <w:r w:rsidRPr="002566B5">
        <w:rPr>
          <w:color w:val="365F91" w:themeColor="accent1" w:themeShade="BF"/>
        </w:rPr>
        <w:t xml:space="preserve"> and goals.</w:t>
      </w:r>
    </w:p>
    <w:sdt>
      <w:sdtPr>
        <w:id w:val="177379845"/>
        <w:placeholder>
          <w:docPart w:val="8AACFE3647AD6B40B88EF3DDA65BC054"/>
        </w:placeholder>
        <w:showingPlcHdr/>
        <w15:color w:val="000000"/>
      </w:sdtPr>
      <w:sdtContent>
        <w:p w14:paraId="255FBB0A" w14:textId="77777777" w:rsidR="006849DA" w:rsidRDefault="007A6FB3" w:rsidP="00C85D2A">
          <w:pPr>
            <w:spacing w:line="360" w:lineRule="auto"/>
            <w:ind w:left="1008"/>
            <w:contextualSpacing/>
          </w:pPr>
          <w:r w:rsidRPr="00C0696C">
            <w:rPr>
              <w:rStyle w:val="PlaceholderText"/>
            </w:rPr>
            <w:t>Click here to enter text.</w:t>
          </w:r>
        </w:p>
      </w:sdtContent>
    </w:sdt>
    <w:p w14:paraId="649746D2" w14:textId="77777777" w:rsidR="007A6FB3" w:rsidRDefault="004B72DC" w:rsidP="00CE1E93">
      <w:pPr>
        <w:pStyle w:val="ListParagraph"/>
        <w:numPr>
          <w:ilvl w:val="0"/>
          <w:numId w:val="1"/>
        </w:numPr>
        <w:spacing w:before="360" w:after="120" w:line="360" w:lineRule="auto"/>
        <w:contextualSpacing w:val="0"/>
        <w:rPr>
          <w:color w:val="365F91" w:themeColor="accent1" w:themeShade="BF"/>
        </w:rPr>
      </w:pPr>
      <w:r>
        <w:rPr>
          <w:color w:val="365F91" w:themeColor="accent1" w:themeShade="BF"/>
        </w:rPr>
        <w:t>To determine eligibility for this grant</w:t>
      </w:r>
      <w:r w:rsidR="007A6FB3">
        <w:rPr>
          <w:color w:val="365F91" w:themeColor="accent1" w:themeShade="BF"/>
        </w:rPr>
        <w:t xml:space="preserve"> please select </w:t>
      </w:r>
      <w:r w:rsidR="00D10BEE">
        <w:rPr>
          <w:color w:val="365F91" w:themeColor="accent1" w:themeShade="BF"/>
        </w:rPr>
        <w:t>your organization type from</w:t>
      </w:r>
      <w:r w:rsidR="007A6FB3">
        <w:rPr>
          <w:color w:val="365F91" w:themeColor="accent1" w:themeShade="BF"/>
        </w:rPr>
        <w:t xml:space="preserve"> the drop-down below.</w:t>
      </w:r>
    </w:p>
    <w:sdt>
      <w:sdtPr>
        <w:rPr>
          <w:color w:val="365F91" w:themeColor="accent1" w:themeShade="BF"/>
        </w:rPr>
        <w:id w:val="-1919852659"/>
        <w:placeholder>
          <w:docPart w:val="DA636913990E2C458350E33B9892CF4E"/>
        </w:placeholder>
        <w:showingPlcHdr/>
        <w:dropDownList>
          <w:listItem w:value="Choose an item."/>
          <w:listItem w:displayText="Municipality" w:value="Municipality"/>
          <w:listItem w:displayText="Non-Municipal Public Service" w:value="Non-Municipal Public Service"/>
          <w:listItem w:displayText="Non-Profit" w:value="Non-Profit"/>
        </w:dropDownList>
      </w:sdtPr>
      <w:sdtContent>
        <w:p w14:paraId="1A84DE7A" w14:textId="77777777" w:rsidR="007A6FB3" w:rsidRDefault="007A6FB3" w:rsidP="00CA1551">
          <w:pPr>
            <w:pStyle w:val="ListParagraph"/>
            <w:spacing w:line="360" w:lineRule="auto"/>
            <w:ind w:left="1008"/>
            <w:contextualSpacing w:val="0"/>
            <w:rPr>
              <w:color w:val="365F91" w:themeColor="accent1" w:themeShade="BF"/>
            </w:rPr>
          </w:pPr>
          <w:r w:rsidRPr="00FA2A3D">
            <w:rPr>
              <w:rStyle w:val="PlaceholderText"/>
            </w:rPr>
            <w:t>Choose an item.</w:t>
          </w:r>
        </w:p>
      </w:sdtContent>
    </w:sdt>
    <w:p w14:paraId="7657AF48" w14:textId="77777777" w:rsidR="00CA1551" w:rsidRDefault="00CA1551" w:rsidP="00810936">
      <w:pPr>
        <w:pStyle w:val="ListParagraph"/>
        <w:numPr>
          <w:ilvl w:val="0"/>
          <w:numId w:val="3"/>
        </w:numPr>
        <w:spacing w:before="360" w:after="120" w:line="360" w:lineRule="auto"/>
        <w:contextualSpacing w:val="0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If </w:t>
      </w:r>
      <w:r w:rsidRPr="00810936">
        <w:rPr>
          <w:b/>
          <w:bCs/>
          <w:color w:val="365F91" w:themeColor="accent1" w:themeShade="BF"/>
        </w:rPr>
        <w:t>Municipal</w:t>
      </w:r>
      <w:r w:rsidR="00D10BEE">
        <w:rPr>
          <w:b/>
          <w:bCs/>
          <w:color w:val="365F91" w:themeColor="accent1" w:themeShade="BF"/>
        </w:rPr>
        <w:t>ity</w:t>
      </w:r>
      <w:r>
        <w:rPr>
          <w:color w:val="365F91" w:themeColor="accent1" w:themeShade="BF"/>
        </w:rPr>
        <w:t>, please go to number 3 below.</w:t>
      </w:r>
    </w:p>
    <w:p w14:paraId="1CEC4981" w14:textId="77777777" w:rsidR="00A125F0" w:rsidRPr="002566B5" w:rsidRDefault="00A125F0" w:rsidP="00810936">
      <w:pPr>
        <w:pStyle w:val="ListParagraph"/>
        <w:numPr>
          <w:ilvl w:val="0"/>
          <w:numId w:val="3"/>
        </w:numPr>
        <w:spacing w:before="360" w:after="120" w:line="360" w:lineRule="auto"/>
        <w:contextualSpacing w:val="0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If </w:t>
      </w:r>
      <w:r w:rsidRPr="00810936">
        <w:rPr>
          <w:b/>
          <w:bCs/>
          <w:color w:val="365F91" w:themeColor="accent1" w:themeShade="BF"/>
        </w:rPr>
        <w:t>Non-Municipal</w:t>
      </w:r>
      <w:r>
        <w:rPr>
          <w:color w:val="365F91" w:themeColor="accent1" w:themeShade="BF"/>
        </w:rPr>
        <w:t xml:space="preserve"> or </w:t>
      </w:r>
      <w:r w:rsidRPr="00810936">
        <w:rPr>
          <w:b/>
          <w:bCs/>
          <w:color w:val="365F91" w:themeColor="accent1" w:themeShade="BF"/>
        </w:rPr>
        <w:t>Non-profit</w:t>
      </w:r>
      <w:r w:rsidR="00CA1551">
        <w:rPr>
          <w:color w:val="365F91" w:themeColor="accent1" w:themeShade="BF"/>
        </w:rPr>
        <w:t>,</w:t>
      </w:r>
      <w:r>
        <w:rPr>
          <w:color w:val="365F91" w:themeColor="accent1" w:themeShade="BF"/>
        </w:rPr>
        <w:t xml:space="preserve"> please describe</w:t>
      </w:r>
      <w:r w:rsidR="00810936">
        <w:rPr>
          <w:color w:val="365F91" w:themeColor="accent1" w:themeShade="BF"/>
        </w:rPr>
        <w:t xml:space="preserve"> below</w:t>
      </w:r>
      <w:r>
        <w:rPr>
          <w:color w:val="365F91" w:themeColor="accent1" w:themeShade="BF"/>
        </w:rPr>
        <w:t xml:space="preserve"> how </w:t>
      </w:r>
      <w:r w:rsidR="006D6FAA">
        <w:rPr>
          <w:color w:val="365F91" w:themeColor="accent1" w:themeShade="BF"/>
        </w:rPr>
        <w:t xml:space="preserve">the </w:t>
      </w:r>
      <w:r>
        <w:rPr>
          <w:color w:val="365F91" w:themeColor="accent1" w:themeShade="BF"/>
        </w:rPr>
        <w:t xml:space="preserve">services provided by your organization align with a government service of the supporting municipality. Explain how this project will </w:t>
      </w:r>
      <w:r w:rsidR="00CA1551">
        <w:rPr>
          <w:color w:val="365F91" w:themeColor="accent1" w:themeShade="BF"/>
        </w:rPr>
        <w:t>support</w:t>
      </w:r>
      <w:r w:rsidR="00CC0903">
        <w:rPr>
          <w:color w:val="365F91" w:themeColor="accent1" w:themeShade="BF"/>
        </w:rPr>
        <w:t xml:space="preserve"> or compliment</w:t>
      </w:r>
      <w:r w:rsidR="00CA1551">
        <w:rPr>
          <w:color w:val="365F91" w:themeColor="accent1" w:themeShade="BF"/>
        </w:rPr>
        <w:t xml:space="preserve"> that service</w:t>
      </w:r>
      <w:r>
        <w:rPr>
          <w:color w:val="365F91" w:themeColor="accent1" w:themeShade="BF"/>
        </w:rPr>
        <w:t xml:space="preserve"> and</w:t>
      </w:r>
      <w:r w:rsidR="00CA1551">
        <w:rPr>
          <w:color w:val="365F91" w:themeColor="accent1" w:themeShade="BF"/>
        </w:rPr>
        <w:t xml:space="preserve"> describe</w:t>
      </w:r>
      <w:r>
        <w:rPr>
          <w:color w:val="365F91" w:themeColor="accent1" w:themeShade="BF"/>
        </w:rPr>
        <w:t xml:space="preserve"> the municipality’s role in the project</w:t>
      </w:r>
      <w:r w:rsidR="00FF7C1D">
        <w:rPr>
          <w:color w:val="365F91" w:themeColor="accent1" w:themeShade="BF"/>
        </w:rPr>
        <w:t xml:space="preserve"> if applicable</w:t>
      </w:r>
      <w:r>
        <w:rPr>
          <w:color w:val="365F91" w:themeColor="accent1" w:themeShade="BF"/>
        </w:rPr>
        <w:t xml:space="preserve"> (be</w:t>
      </w:r>
      <w:r w:rsidR="00C07C01">
        <w:rPr>
          <w:color w:val="365F91" w:themeColor="accent1" w:themeShade="BF"/>
        </w:rPr>
        <w:t>yond serving as a pass-through)</w:t>
      </w:r>
      <w:r w:rsidR="00CA1551">
        <w:rPr>
          <w:color w:val="365F91" w:themeColor="accent1" w:themeShade="BF"/>
        </w:rPr>
        <w:t>.</w:t>
      </w:r>
    </w:p>
    <w:sdt>
      <w:sdtPr>
        <w:id w:val="198443003"/>
        <w:placeholder>
          <w:docPart w:val="3EF7C42D54413A49B070C9093CACE361"/>
        </w:placeholder>
        <w:showingPlcHdr/>
        <w15:color w:val="000000"/>
      </w:sdtPr>
      <w:sdtContent>
        <w:p w14:paraId="2FCCA65E" w14:textId="77777777" w:rsidR="00844E95" w:rsidRDefault="00C0696C" w:rsidP="00A91F71">
          <w:pPr>
            <w:spacing w:line="360" w:lineRule="auto"/>
            <w:ind w:left="1008"/>
            <w:contextualSpacing/>
          </w:pPr>
          <w:r w:rsidRPr="009559C9">
            <w:rPr>
              <w:rStyle w:val="PlaceholderText"/>
            </w:rPr>
            <w:t>Click here to enter text.</w:t>
          </w:r>
        </w:p>
      </w:sdtContent>
    </w:sdt>
    <w:p w14:paraId="59172915" w14:textId="77777777" w:rsidR="008F3D67" w:rsidRPr="002566B5" w:rsidRDefault="008F3D67" w:rsidP="00735ABA">
      <w:pPr>
        <w:pStyle w:val="ListParagraph"/>
        <w:numPr>
          <w:ilvl w:val="0"/>
          <w:numId w:val="1"/>
        </w:numPr>
        <w:spacing w:before="480" w:after="120" w:line="360" w:lineRule="auto"/>
        <w:contextualSpacing w:val="0"/>
        <w:rPr>
          <w:color w:val="365F91" w:themeColor="accent1" w:themeShade="BF"/>
        </w:rPr>
      </w:pPr>
      <w:r w:rsidRPr="002566B5">
        <w:rPr>
          <w:color w:val="365F91" w:themeColor="accent1" w:themeShade="BF"/>
        </w:rPr>
        <w:t>Describe the proposed project</w:t>
      </w:r>
      <w:r w:rsidR="004723EC">
        <w:rPr>
          <w:color w:val="365F91" w:themeColor="accent1" w:themeShade="BF"/>
        </w:rPr>
        <w:t>, objectives,</w:t>
      </w:r>
      <w:r w:rsidR="00844E95" w:rsidRPr="002566B5">
        <w:rPr>
          <w:color w:val="365F91" w:themeColor="accent1" w:themeShade="BF"/>
        </w:rPr>
        <w:t xml:space="preserve"> and </w:t>
      </w:r>
      <w:r w:rsidR="00EF1FED">
        <w:rPr>
          <w:color w:val="365F91" w:themeColor="accent1" w:themeShade="BF"/>
        </w:rPr>
        <w:t>your plan to implement</w:t>
      </w:r>
      <w:r w:rsidRPr="002566B5">
        <w:rPr>
          <w:color w:val="365F91" w:themeColor="accent1" w:themeShade="BF"/>
        </w:rPr>
        <w:t>.</w:t>
      </w:r>
    </w:p>
    <w:sdt>
      <w:sdtPr>
        <w:id w:val="198442993"/>
        <w:placeholder>
          <w:docPart w:val="FADFD18836548F4380731EBC9ECE6986"/>
        </w:placeholder>
        <w:showingPlcHdr/>
        <w15:color w:val="000000"/>
      </w:sdtPr>
      <w:sdtContent>
        <w:p w14:paraId="688FE8A9" w14:textId="77777777" w:rsidR="006849DA" w:rsidRDefault="00C0696C" w:rsidP="00C85D2A">
          <w:pPr>
            <w:spacing w:line="360" w:lineRule="auto"/>
            <w:ind w:left="1008"/>
            <w:contextualSpacing/>
          </w:pPr>
          <w:r w:rsidRPr="009559C9">
            <w:rPr>
              <w:rStyle w:val="PlaceholderText"/>
            </w:rPr>
            <w:t>Click here to enter text.</w:t>
          </w:r>
        </w:p>
      </w:sdtContent>
    </w:sdt>
    <w:p w14:paraId="73DD9A05" w14:textId="77777777" w:rsidR="008F3D67" w:rsidRPr="002566B5" w:rsidRDefault="008F3D67" w:rsidP="00735ABA">
      <w:pPr>
        <w:pStyle w:val="ListParagraph"/>
        <w:numPr>
          <w:ilvl w:val="0"/>
          <w:numId w:val="1"/>
        </w:numPr>
        <w:spacing w:before="480" w:after="120" w:line="360" w:lineRule="auto"/>
        <w:contextualSpacing w:val="0"/>
        <w:rPr>
          <w:color w:val="365F91" w:themeColor="accent1" w:themeShade="BF"/>
        </w:rPr>
      </w:pPr>
      <w:r w:rsidRPr="002566B5">
        <w:rPr>
          <w:color w:val="365F91" w:themeColor="accent1" w:themeShade="BF"/>
        </w:rPr>
        <w:t>Describe how the proposed project satisfies one or more of the priority funding areas identified by the Gila River Indian Community.</w:t>
      </w:r>
    </w:p>
    <w:sdt>
      <w:sdtPr>
        <w:id w:val="198442994"/>
        <w:placeholder>
          <w:docPart w:val="436873E72CA02A4CB03D78FF8DD1ACE7"/>
        </w:placeholder>
        <w:showingPlcHdr/>
        <w15:color w:val="000000"/>
      </w:sdtPr>
      <w:sdtContent>
        <w:p w14:paraId="176AB0F9" w14:textId="77777777" w:rsidR="006849DA" w:rsidRDefault="00C0696C" w:rsidP="00C85D2A">
          <w:pPr>
            <w:spacing w:line="360" w:lineRule="auto"/>
            <w:ind w:left="1008"/>
            <w:contextualSpacing/>
          </w:pPr>
          <w:r w:rsidRPr="009559C9">
            <w:rPr>
              <w:rStyle w:val="PlaceholderText"/>
            </w:rPr>
            <w:t>Click here to enter text.</w:t>
          </w:r>
        </w:p>
      </w:sdtContent>
    </w:sdt>
    <w:p w14:paraId="7313FD5F" w14:textId="77777777" w:rsidR="008F3D67" w:rsidRPr="002566B5" w:rsidRDefault="008F3D67" w:rsidP="00735ABA">
      <w:pPr>
        <w:pStyle w:val="ListParagraph"/>
        <w:numPr>
          <w:ilvl w:val="0"/>
          <w:numId w:val="1"/>
        </w:numPr>
        <w:spacing w:before="480" w:after="120" w:line="360" w:lineRule="auto"/>
        <w:contextualSpacing w:val="0"/>
        <w:rPr>
          <w:color w:val="365F91" w:themeColor="accent1" w:themeShade="BF"/>
        </w:rPr>
      </w:pPr>
      <w:r w:rsidRPr="002566B5">
        <w:rPr>
          <w:color w:val="365F91" w:themeColor="accent1" w:themeShade="BF"/>
        </w:rPr>
        <w:t xml:space="preserve">Identify the needs/problems to be addressed, </w:t>
      </w:r>
      <w:r w:rsidR="00FF7C1D">
        <w:rPr>
          <w:color w:val="365F91" w:themeColor="accent1" w:themeShade="BF"/>
        </w:rPr>
        <w:t xml:space="preserve">the </w:t>
      </w:r>
      <w:r w:rsidRPr="002566B5">
        <w:rPr>
          <w:color w:val="365F91" w:themeColor="accent1" w:themeShade="BF"/>
        </w:rPr>
        <w:t>target population and number of people to be served by the project.</w:t>
      </w:r>
    </w:p>
    <w:sdt>
      <w:sdtPr>
        <w:id w:val="198442995"/>
        <w:placeholder>
          <w:docPart w:val="F81F2808EE516B48BEDD9D172DD25449"/>
        </w:placeholder>
        <w:showingPlcHdr/>
        <w15:color w:val="000000"/>
      </w:sdtPr>
      <w:sdtContent>
        <w:p w14:paraId="60EC1933" w14:textId="77777777" w:rsidR="006849DA" w:rsidRDefault="00C0696C" w:rsidP="00C85D2A">
          <w:pPr>
            <w:spacing w:line="360" w:lineRule="auto"/>
            <w:ind w:left="1008"/>
            <w:contextualSpacing/>
          </w:pPr>
          <w:r w:rsidRPr="009559C9">
            <w:rPr>
              <w:rStyle w:val="PlaceholderText"/>
            </w:rPr>
            <w:t>Click here to enter text.</w:t>
          </w:r>
        </w:p>
      </w:sdtContent>
    </w:sdt>
    <w:p w14:paraId="5C8FA4C0" w14:textId="77777777" w:rsidR="008F3D67" w:rsidRPr="002566B5" w:rsidRDefault="008F3D67" w:rsidP="00735ABA">
      <w:pPr>
        <w:pStyle w:val="ListParagraph"/>
        <w:numPr>
          <w:ilvl w:val="0"/>
          <w:numId w:val="1"/>
        </w:numPr>
        <w:spacing w:before="480" w:after="120" w:line="360" w:lineRule="auto"/>
        <w:contextualSpacing w:val="0"/>
        <w:rPr>
          <w:color w:val="365F91" w:themeColor="accent1" w:themeShade="BF"/>
        </w:rPr>
      </w:pPr>
      <w:r w:rsidRPr="002566B5">
        <w:rPr>
          <w:color w:val="365F91" w:themeColor="accent1" w:themeShade="BF"/>
        </w:rPr>
        <w:t>Define the project as a new or continuing program.</w:t>
      </w:r>
      <w:r w:rsidR="006F301F">
        <w:rPr>
          <w:color w:val="365F91" w:themeColor="accent1" w:themeShade="BF"/>
        </w:rPr>
        <w:t xml:space="preserve">  Has GRIC previously funded this project?</w:t>
      </w:r>
    </w:p>
    <w:sdt>
      <w:sdtPr>
        <w:id w:val="198442996"/>
        <w:placeholder>
          <w:docPart w:val="66CAED03E4193E42BD03911E4A00253D"/>
        </w:placeholder>
        <w:showingPlcHdr/>
        <w15:color w:val="000000"/>
      </w:sdtPr>
      <w:sdtContent>
        <w:p w14:paraId="0DB030D2" w14:textId="77777777" w:rsidR="006849DA" w:rsidRDefault="00C0696C" w:rsidP="00C85D2A">
          <w:pPr>
            <w:spacing w:line="360" w:lineRule="auto"/>
            <w:ind w:left="1008"/>
            <w:contextualSpacing/>
          </w:pPr>
          <w:r w:rsidRPr="009559C9">
            <w:rPr>
              <w:rStyle w:val="PlaceholderText"/>
            </w:rPr>
            <w:t>Click here to enter text.</w:t>
          </w:r>
        </w:p>
      </w:sdtContent>
    </w:sdt>
    <w:p w14:paraId="3B4D9E50" w14:textId="77777777" w:rsidR="008F3D67" w:rsidRPr="002566B5" w:rsidRDefault="008F3D67" w:rsidP="00735ABA">
      <w:pPr>
        <w:pStyle w:val="ListParagraph"/>
        <w:numPr>
          <w:ilvl w:val="0"/>
          <w:numId w:val="1"/>
        </w:numPr>
        <w:spacing w:before="480" w:after="120" w:line="360" w:lineRule="auto"/>
        <w:contextualSpacing w:val="0"/>
        <w:rPr>
          <w:color w:val="365F91" w:themeColor="accent1" w:themeShade="BF"/>
        </w:rPr>
      </w:pPr>
      <w:r w:rsidRPr="002566B5">
        <w:rPr>
          <w:color w:val="365F91" w:themeColor="accent1" w:themeShade="BF"/>
        </w:rPr>
        <w:t xml:space="preserve">Provide a </w:t>
      </w:r>
      <w:r w:rsidR="000158C8" w:rsidRPr="002566B5">
        <w:rPr>
          <w:color w:val="365F91" w:themeColor="accent1" w:themeShade="BF"/>
        </w:rPr>
        <w:t>brief timeline including start and finish dates.  Indicate if the timeline is flexible.</w:t>
      </w:r>
    </w:p>
    <w:sdt>
      <w:sdtPr>
        <w:id w:val="198442997"/>
        <w:placeholder>
          <w:docPart w:val="F28BEB70A4D9B6458AE90697B58DE4EF"/>
        </w:placeholder>
        <w:showingPlcHdr/>
        <w15:color w:val="000000"/>
      </w:sdtPr>
      <w:sdtContent>
        <w:p w14:paraId="2BBF3B7B" w14:textId="77777777" w:rsidR="006849DA" w:rsidRDefault="00C0696C" w:rsidP="00C85D2A">
          <w:pPr>
            <w:spacing w:line="360" w:lineRule="auto"/>
            <w:ind w:left="1008"/>
            <w:contextualSpacing/>
          </w:pPr>
          <w:r w:rsidRPr="009559C9">
            <w:rPr>
              <w:rStyle w:val="PlaceholderText"/>
            </w:rPr>
            <w:t>Click here to enter text.</w:t>
          </w:r>
        </w:p>
      </w:sdtContent>
    </w:sdt>
    <w:p w14:paraId="62599E0C" w14:textId="77777777" w:rsidR="000158C8" w:rsidRPr="002566B5" w:rsidRDefault="000158C8" w:rsidP="00735ABA">
      <w:pPr>
        <w:pStyle w:val="ListParagraph"/>
        <w:numPr>
          <w:ilvl w:val="0"/>
          <w:numId w:val="1"/>
        </w:numPr>
        <w:spacing w:before="480" w:after="120" w:line="360" w:lineRule="auto"/>
        <w:contextualSpacing w:val="0"/>
        <w:rPr>
          <w:color w:val="365F91" w:themeColor="accent1" w:themeShade="BF"/>
        </w:rPr>
      </w:pPr>
      <w:r w:rsidRPr="002566B5">
        <w:rPr>
          <w:color w:val="365F91" w:themeColor="accent1" w:themeShade="BF"/>
        </w:rPr>
        <w:t>Identify other organizations, partners or funders participating in the project and their roles.</w:t>
      </w:r>
    </w:p>
    <w:sdt>
      <w:sdtPr>
        <w:id w:val="198442998"/>
        <w:placeholder>
          <w:docPart w:val="004591E5F5F1EC4DA95CCD10AD2C8D30"/>
        </w:placeholder>
        <w:showingPlcHdr/>
        <w15:color w:val="000000"/>
      </w:sdtPr>
      <w:sdtContent>
        <w:p w14:paraId="23110D53" w14:textId="77777777" w:rsidR="006849DA" w:rsidRDefault="00C0696C" w:rsidP="006F4EDE">
          <w:pPr>
            <w:spacing w:line="360" w:lineRule="auto"/>
            <w:ind w:left="1008"/>
            <w:contextualSpacing/>
          </w:pPr>
          <w:r w:rsidRPr="009559C9">
            <w:rPr>
              <w:rStyle w:val="PlaceholderText"/>
            </w:rPr>
            <w:t>Click here to enter text.</w:t>
          </w:r>
        </w:p>
      </w:sdtContent>
    </w:sdt>
    <w:p w14:paraId="6038F042" w14:textId="77777777" w:rsidR="00E1581A" w:rsidRPr="002566B5" w:rsidRDefault="00E1581A" w:rsidP="00735ABA">
      <w:pPr>
        <w:pStyle w:val="ListParagraph"/>
        <w:numPr>
          <w:ilvl w:val="0"/>
          <w:numId w:val="1"/>
        </w:numPr>
        <w:spacing w:before="480" w:after="120" w:line="360" w:lineRule="auto"/>
        <w:contextualSpacing w:val="0"/>
        <w:rPr>
          <w:color w:val="365F91" w:themeColor="accent1" w:themeShade="BF"/>
        </w:rPr>
      </w:pPr>
      <w:r w:rsidRPr="002566B5">
        <w:rPr>
          <w:color w:val="365F91" w:themeColor="accent1" w:themeShade="BF"/>
        </w:rPr>
        <w:t>Would you be able to implement the proposed plan if your organization received partial funding for this project?</w:t>
      </w:r>
    </w:p>
    <w:sdt>
      <w:sdtPr>
        <w:id w:val="198442999"/>
        <w:placeholder>
          <w:docPart w:val="E8293A1443E0F7448B85066F35584299"/>
        </w:placeholder>
        <w:showingPlcHdr/>
        <w15:color w:val="000000"/>
      </w:sdtPr>
      <w:sdtContent>
        <w:p w14:paraId="0365FC48" w14:textId="77777777" w:rsidR="006849DA" w:rsidRDefault="00C0696C" w:rsidP="00C85D2A">
          <w:pPr>
            <w:spacing w:line="360" w:lineRule="auto"/>
            <w:ind w:left="1008"/>
            <w:contextualSpacing/>
          </w:pPr>
          <w:r w:rsidRPr="009559C9">
            <w:rPr>
              <w:rStyle w:val="PlaceholderText"/>
            </w:rPr>
            <w:t>Click here to enter text.</w:t>
          </w:r>
        </w:p>
      </w:sdtContent>
    </w:sdt>
    <w:p w14:paraId="7A8C03A2" w14:textId="77777777" w:rsidR="000158C8" w:rsidRPr="002566B5" w:rsidRDefault="000158C8" w:rsidP="00735ABA">
      <w:pPr>
        <w:pStyle w:val="ListParagraph"/>
        <w:numPr>
          <w:ilvl w:val="0"/>
          <w:numId w:val="1"/>
        </w:numPr>
        <w:spacing w:before="480" w:after="120" w:line="360" w:lineRule="auto"/>
        <w:contextualSpacing w:val="0"/>
        <w:rPr>
          <w:color w:val="365F91" w:themeColor="accent1" w:themeShade="BF"/>
        </w:rPr>
      </w:pPr>
      <w:r w:rsidRPr="002566B5">
        <w:rPr>
          <w:color w:val="365F91" w:themeColor="accent1" w:themeShade="BF"/>
        </w:rPr>
        <w:t>Describe your plan for project</w:t>
      </w:r>
      <w:r w:rsidR="00CC5BAF">
        <w:rPr>
          <w:color w:val="365F91" w:themeColor="accent1" w:themeShade="BF"/>
        </w:rPr>
        <w:t xml:space="preserve"> financial</w:t>
      </w:r>
      <w:r w:rsidRPr="002566B5">
        <w:rPr>
          <w:color w:val="365F91" w:themeColor="accent1" w:themeShade="BF"/>
        </w:rPr>
        <w:t xml:space="preserve"> sustainability beyond the grant period.</w:t>
      </w:r>
      <w:r w:rsidR="00844E95" w:rsidRPr="002566B5">
        <w:rPr>
          <w:color w:val="365F91" w:themeColor="accent1" w:themeShade="BF"/>
        </w:rPr>
        <w:t xml:space="preserve">  If this is a program/project previously funded by the Gila River Indian Community</w:t>
      </w:r>
      <w:r w:rsidR="00FF7C1D">
        <w:rPr>
          <w:color w:val="365F91" w:themeColor="accent1" w:themeShade="BF"/>
        </w:rPr>
        <w:t>,</w:t>
      </w:r>
      <w:r w:rsidR="00844E95" w:rsidRPr="002566B5">
        <w:rPr>
          <w:color w:val="365F91" w:themeColor="accent1" w:themeShade="BF"/>
        </w:rPr>
        <w:t xml:space="preserve"> describe efforts made towards the previously described sustainability plan.</w:t>
      </w:r>
    </w:p>
    <w:sdt>
      <w:sdtPr>
        <w:id w:val="198443000"/>
        <w:placeholder>
          <w:docPart w:val="3C3150F8D1F6F7488CA01A3C3782207F"/>
        </w:placeholder>
        <w:showingPlcHdr/>
        <w15:color w:val="000000"/>
      </w:sdtPr>
      <w:sdtContent>
        <w:p w14:paraId="687467DE" w14:textId="77777777" w:rsidR="006849DA" w:rsidRDefault="00C0696C" w:rsidP="00C85D2A">
          <w:pPr>
            <w:spacing w:line="360" w:lineRule="auto"/>
            <w:ind w:left="1008"/>
            <w:contextualSpacing/>
          </w:pPr>
          <w:r w:rsidRPr="009559C9">
            <w:rPr>
              <w:rStyle w:val="PlaceholderText"/>
            </w:rPr>
            <w:t>Click here to enter text.</w:t>
          </w:r>
        </w:p>
      </w:sdtContent>
    </w:sdt>
    <w:p w14:paraId="54C19FD1" w14:textId="77777777" w:rsidR="003A142E" w:rsidRPr="002566B5" w:rsidRDefault="003A142E" w:rsidP="00735ABA">
      <w:pPr>
        <w:pStyle w:val="ListParagraph"/>
        <w:numPr>
          <w:ilvl w:val="0"/>
          <w:numId w:val="1"/>
        </w:numPr>
        <w:spacing w:before="480" w:after="120" w:line="360" w:lineRule="auto"/>
        <w:contextualSpacing w:val="0"/>
        <w:rPr>
          <w:color w:val="365F91" w:themeColor="accent1" w:themeShade="BF"/>
        </w:rPr>
      </w:pPr>
      <w:r w:rsidRPr="002566B5">
        <w:rPr>
          <w:color w:val="365F91" w:themeColor="accent1" w:themeShade="BF"/>
        </w:rPr>
        <w:t>Describe your plan to document progress and results.</w:t>
      </w:r>
    </w:p>
    <w:sdt>
      <w:sdtPr>
        <w:id w:val="198443001"/>
        <w:placeholder>
          <w:docPart w:val="6395685F018CC141AA34FA4B6C4CD83E"/>
        </w:placeholder>
        <w:showingPlcHdr/>
        <w15:color w:val="000000"/>
      </w:sdtPr>
      <w:sdtContent>
        <w:p w14:paraId="231CEB8C" w14:textId="77777777" w:rsidR="006849DA" w:rsidRDefault="00C0696C" w:rsidP="00C85D2A">
          <w:pPr>
            <w:spacing w:line="360" w:lineRule="auto"/>
            <w:ind w:left="1008"/>
            <w:contextualSpacing/>
          </w:pPr>
          <w:r w:rsidRPr="009559C9">
            <w:rPr>
              <w:rStyle w:val="PlaceholderText"/>
            </w:rPr>
            <w:t>Click here to enter text.</w:t>
          </w:r>
        </w:p>
      </w:sdtContent>
    </w:sdt>
    <w:p w14:paraId="27850C70" w14:textId="77777777" w:rsidR="000158C8" w:rsidRPr="002566B5" w:rsidRDefault="000158C8" w:rsidP="00735ABA">
      <w:pPr>
        <w:pStyle w:val="ListParagraph"/>
        <w:numPr>
          <w:ilvl w:val="0"/>
          <w:numId w:val="1"/>
        </w:numPr>
        <w:spacing w:before="480" w:after="120" w:line="360" w:lineRule="auto"/>
        <w:contextualSpacing w:val="0"/>
        <w:rPr>
          <w:color w:val="365F91" w:themeColor="accent1" w:themeShade="BF"/>
        </w:rPr>
      </w:pPr>
      <w:r w:rsidRPr="002566B5">
        <w:rPr>
          <w:color w:val="365F91" w:themeColor="accent1" w:themeShade="BF"/>
        </w:rPr>
        <w:t>Indicate any</w:t>
      </w:r>
      <w:r w:rsidR="007172FE" w:rsidRPr="002566B5">
        <w:rPr>
          <w:color w:val="365F91" w:themeColor="accent1" w:themeShade="BF"/>
        </w:rPr>
        <w:t xml:space="preserve"> </w:t>
      </w:r>
      <w:r w:rsidRPr="002566B5">
        <w:rPr>
          <w:color w:val="365F91" w:themeColor="accent1" w:themeShade="BF"/>
        </w:rPr>
        <w:t>application to</w:t>
      </w:r>
      <w:r w:rsidR="007172FE" w:rsidRPr="002566B5">
        <w:rPr>
          <w:color w:val="365F91" w:themeColor="accent1" w:themeShade="BF"/>
        </w:rPr>
        <w:t xml:space="preserve"> and/or awards made</w:t>
      </w:r>
      <w:r w:rsidR="001C1F69" w:rsidRPr="002566B5">
        <w:rPr>
          <w:color w:val="365F91" w:themeColor="accent1" w:themeShade="BF"/>
        </w:rPr>
        <w:t xml:space="preserve"> by</w:t>
      </w:r>
      <w:r w:rsidR="007172FE" w:rsidRPr="002566B5">
        <w:rPr>
          <w:color w:val="365F91" w:themeColor="accent1" w:themeShade="BF"/>
        </w:rPr>
        <w:t xml:space="preserve"> </w:t>
      </w:r>
      <w:r w:rsidRPr="002566B5">
        <w:rPr>
          <w:color w:val="365F91" w:themeColor="accent1" w:themeShade="BF"/>
        </w:rPr>
        <w:t>a tribe other than the Gila River Indian Community for state shared revenues for this and any other project</w:t>
      </w:r>
      <w:r w:rsidR="007172FE" w:rsidRPr="002566B5">
        <w:rPr>
          <w:color w:val="365F91" w:themeColor="accent1" w:themeShade="BF"/>
        </w:rPr>
        <w:t xml:space="preserve"> for the past five (5) years</w:t>
      </w:r>
      <w:r w:rsidRPr="002566B5">
        <w:rPr>
          <w:color w:val="365F91" w:themeColor="accent1" w:themeShade="BF"/>
        </w:rPr>
        <w:t>.</w:t>
      </w:r>
    </w:p>
    <w:sdt>
      <w:sdtPr>
        <w:id w:val="198443002"/>
        <w:placeholder>
          <w:docPart w:val="3661BEC111CBEF4CAC3430AE5136E108"/>
        </w:placeholder>
        <w:showingPlcHdr/>
        <w15:color w:val="000000"/>
      </w:sdtPr>
      <w:sdtContent>
        <w:p w14:paraId="363AEF78" w14:textId="77777777" w:rsidR="006849DA" w:rsidRDefault="00C0696C" w:rsidP="00C85D2A">
          <w:pPr>
            <w:spacing w:line="360" w:lineRule="auto"/>
            <w:ind w:left="1008"/>
            <w:contextualSpacing/>
          </w:pPr>
          <w:r w:rsidRPr="009559C9">
            <w:rPr>
              <w:rStyle w:val="PlaceholderText"/>
            </w:rPr>
            <w:t>Click here to enter text.</w:t>
          </w:r>
        </w:p>
      </w:sdtContent>
    </w:sdt>
    <w:p w14:paraId="0E018CB6" w14:textId="77777777" w:rsidR="00E1581A" w:rsidRDefault="00E1581A">
      <w:r>
        <w:br w:type="page"/>
      </w:r>
    </w:p>
    <w:p w14:paraId="6C7FEBD8" w14:textId="77777777" w:rsidR="00E1581A" w:rsidRDefault="003A142E" w:rsidP="00E1581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Project Budget</w:t>
      </w:r>
    </w:p>
    <w:p w14:paraId="0287B37C" w14:textId="77777777" w:rsidR="003A142E" w:rsidRDefault="00BF3F2B" w:rsidP="003A142E">
      <w:pPr>
        <w:spacing w:line="360" w:lineRule="auto"/>
        <w:rPr>
          <w:rStyle w:val="Style1"/>
        </w:rPr>
      </w:pPr>
      <w:r>
        <w:t xml:space="preserve">Budget Period: </w:t>
      </w:r>
      <w:sdt>
        <w:sdtPr>
          <w:rPr>
            <w:rStyle w:val="Style1"/>
          </w:rPr>
          <w:id w:val="92430583"/>
          <w:placeholder>
            <w:docPart w:val="2C9CDCA7A9042246B907962A7EAD450D"/>
          </w:placeholder>
          <w:showingPlcHdr/>
          <w15:color w:val="000000"/>
        </w:sdtPr>
        <w:sdtEndPr>
          <w:rPr>
            <w:rStyle w:val="DefaultParagraphFont"/>
          </w:rPr>
        </w:sdtEndPr>
        <w:sdtContent>
          <w:r w:rsidR="00C0696C" w:rsidRPr="009559C9">
            <w:rPr>
              <w:rStyle w:val="PlaceholderText"/>
            </w:rPr>
            <w:t>Click here to enter text.</w:t>
          </w:r>
        </w:sdtContent>
      </w:sdt>
    </w:p>
    <w:p w14:paraId="2AFD52D2" w14:textId="77777777" w:rsidR="00DA471D" w:rsidRDefault="00DA471D" w:rsidP="00DA471D">
      <w:pPr>
        <w:spacing w:after="0" w:line="240" w:lineRule="auto"/>
        <w:rPr>
          <w:rStyle w:val="Style1"/>
        </w:rPr>
      </w:pPr>
      <w:r>
        <w:rPr>
          <w:rStyle w:val="Style1"/>
        </w:rPr>
        <w:t>For each budget item listed</w:t>
      </w:r>
      <w:r w:rsidR="00FF7C1D">
        <w:rPr>
          <w:rStyle w:val="Style1"/>
        </w:rPr>
        <w:t>,</w:t>
      </w:r>
      <w:r>
        <w:rPr>
          <w:rStyle w:val="Style1"/>
        </w:rPr>
        <w:t xml:space="preserve"> please provide a narrative description on the following Project Budget Detail page.</w:t>
      </w:r>
    </w:p>
    <w:p w14:paraId="535F13AA" w14:textId="77777777" w:rsidR="00DA471D" w:rsidRDefault="00DA471D" w:rsidP="00DA471D">
      <w:pPr>
        <w:spacing w:after="0" w:line="240" w:lineRule="auto"/>
      </w:pPr>
      <w:r>
        <w:rPr>
          <w:rStyle w:val="Style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1798"/>
        <w:gridCol w:w="1798"/>
        <w:gridCol w:w="1810"/>
        <w:gridCol w:w="1788"/>
      </w:tblGrid>
      <w:tr w:rsidR="00457BFF" w14:paraId="54F1B574" w14:textId="77777777" w:rsidTr="00690893">
        <w:tc>
          <w:tcPr>
            <w:tcW w:w="3708" w:type="dxa"/>
          </w:tcPr>
          <w:p w14:paraId="01823548" w14:textId="77777777" w:rsidR="00457BFF" w:rsidRPr="003A142E" w:rsidRDefault="00457BFF" w:rsidP="00457BFF">
            <w:pPr>
              <w:jc w:val="center"/>
            </w:pPr>
            <w:r>
              <w:t>Column 1</w:t>
            </w:r>
          </w:p>
        </w:tc>
        <w:tc>
          <w:tcPr>
            <w:tcW w:w="1827" w:type="dxa"/>
            <w:shd w:val="clear" w:color="auto" w:fill="EAF1DD" w:themeFill="accent3" w:themeFillTint="33"/>
          </w:tcPr>
          <w:p w14:paraId="7B42BA6F" w14:textId="77777777" w:rsidR="00457BFF" w:rsidRDefault="00457BFF" w:rsidP="00457BFF">
            <w:pPr>
              <w:jc w:val="center"/>
            </w:pPr>
            <w:r>
              <w:t>Column 2</w:t>
            </w:r>
          </w:p>
        </w:tc>
        <w:tc>
          <w:tcPr>
            <w:tcW w:w="1827" w:type="dxa"/>
          </w:tcPr>
          <w:p w14:paraId="49F725C4" w14:textId="77777777" w:rsidR="00457BFF" w:rsidRDefault="00457BFF" w:rsidP="00457BFF">
            <w:pPr>
              <w:jc w:val="center"/>
            </w:pPr>
            <w:r>
              <w:t>Column 3</w:t>
            </w:r>
          </w:p>
        </w:tc>
        <w:tc>
          <w:tcPr>
            <w:tcW w:w="1827" w:type="dxa"/>
          </w:tcPr>
          <w:p w14:paraId="2970B5BC" w14:textId="77777777" w:rsidR="00457BFF" w:rsidRDefault="00457BFF" w:rsidP="00457BFF">
            <w:pPr>
              <w:jc w:val="center"/>
            </w:pPr>
            <w:r>
              <w:t>Column 4</w:t>
            </w:r>
          </w:p>
        </w:tc>
        <w:tc>
          <w:tcPr>
            <w:tcW w:w="1827" w:type="dxa"/>
          </w:tcPr>
          <w:p w14:paraId="63F8A57E" w14:textId="77777777" w:rsidR="00457BFF" w:rsidRDefault="00457BFF" w:rsidP="00457BFF">
            <w:pPr>
              <w:jc w:val="center"/>
            </w:pPr>
            <w:r>
              <w:t>Column 5</w:t>
            </w:r>
          </w:p>
        </w:tc>
      </w:tr>
      <w:tr w:rsidR="003A142E" w14:paraId="6107E81A" w14:textId="77777777" w:rsidTr="00690893">
        <w:tc>
          <w:tcPr>
            <w:tcW w:w="3708" w:type="dxa"/>
          </w:tcPr>
          <w:p w14:paraId="57CB0572" w14:textId="77777777" w:rsidR="003A142E" w:rsidRPr="003A142E" w:rsidRDefault="003A142E" w:rsidP="003A142E">
            <w:r w:rsidRPr="003A142E">
              <w:t>Proposed Budget Expense</w:t>
            </w:r>
          </w:p>
          <w:p w14:paraId="229CCC3E" w14:textId="77777777" w:rsidR="003A142E" w:rsidRDefault="003A142E" w:rsidP="003A142E">
            <w:r w:rsidRPr="003A142E">
              <w:t>(list each budget item)</w:t>
            </w:r>
          </w:p>
        </w:tc>
        <w:tc>
          <w:tcPr>
            <w:tcW w:w="1827" w:type="dxa"/>
            <w:shd w:val="clear" w:color="auto" w:fill="EAF1DD" w:themeFill="accent3" w:themeFillTint="33"/>
          </w:tcPr>
          <w:p w14:paraId="74543A97" w14:textId="77777777" w:rsidR="003A142E" w:rsidRDefault="003A142E" w:rsidP="003A142E">
            <w:r>
              <w:t>Amount requested from GRIC</w:t>
            </w:r>
          </w:p>
        </w:tc>
        <w:tc>
          <w:tcPr>
            <w:tcW w:w="1827" w:type="dxa"/>
          </w:tcPr>
          <w:p w14:paraId="5E58AB6A" w14:textId="77777777" w:rsidR="003A142E" w:rsidRDefault="003A142E" w:rsidP="003A142E">
            <w:r>
              <w:t>Amount request</w:t>
            </w:r>
            <w:r w:rsidR="00EF1FED">
              <w:t>ed or secured from other sources</w:t>
            </w:r>
          </w:p>
        </w:tc>
        <w:tc>
          <w:tcPr>
            <w:tcW w:w="1827" w:type="dxa"/>
          </w:tcPr>
          <w:p w14:paraId="0AB4E564" w14:textId="77777777" w:rsidR="003A142E" w:rsidRDefault="003A142E" w:rsidP="003A142E">
            <w:r>
              <w:t xml:space="preserve">In Kind </w:t>
            </w:r>
            <w:r w:rsidR="00457BFF">
              <w:t xml:space="preserve">or matching </w:t>
            </w:r>
            <w:r>
              <w:t>contributions</w:t>
            </w:r>
          </w:p>
        </w:tc>
        <w:tc>
          <w:tcPr>
            <w:tcW w:w="1827" w:type="dxa"/>
          </w:tcPr>
          <w:p w14:paraId="58D0E5AC" w14:textId="77777777" w:rsidR="003A142E" w:rsidRDefault="003A142E" w:rsidP="003A142E">
            <w:r>
              <w:t>Total Budget</w:t>
            </w:r>
          </w:p>
        </w:tc>
      </w:tr>
      <w:tr w:rsidR="003A142E" w14:paraId="0C6D184F" w14:textId="77777777" w:rsidTr="00690893">
        <w:tc>
          <w:tcPr>
            <w:tcW w:w="3708" w:type="dxa"/>
          </w:tcPr>
          <w:p w14:paraId="07600783" w14:textId="77777777" w:rsidR="003A142E" w:rsidRDefault="00EC1C86" w:rsidP="00C0696C">
            <w:r>
              <w:rPr>
                <w:rStyle w:val="Style1"/>
              </w:rPr>
              <w:t xml:space="preserve">1. </w:t>
            </w:r>
            <w:sdt>
              <w:sdtPr>
                <w:rPr>
                  <w:rStyle w:val="Style1"/>
                </w:rPr>
                <w:id w:val="24200467"/>
                <w:placeholder>
                  <w:docPart w:val="7AED8B9AF21795409EB2FEDBB7D538A3"/>
                </w:placeholder>
                <w:showingPlcHdr/>
                <w15:color w:val="000000"/>
              </w:sdtPr>
              <w:sdtEndPr>
                <w:rPr>
                  <w:rStyle w:val="DefaultParagraphFont"/>
                </w:rPr>
              </w:sdtEndPr>
              <w:sdtContent>
                <w:r w:rsidR="00C0696C" w:rsidRPr="009559C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sdt>
          <w:sdtPr>
            <w:rPr>
              <w:rStyle w:val="Style1"/>
            </w:rPr>
            <w:id w:val="24200487"/>
            <w:placeholder>
              <w:docPart w:val="4BBE71096B555B47B4ECE507A0291136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  <w:shd w:val="clear" w:color="auto" w:fill="EAF1DD" w:themeFill="accent3" w:themeFillTint="33"/>
              </w:tcPr>
              <w:p w14:paraId="0A0CECCF" w14:textId="77777777" w:rsidR="003A142E" w:rsidRDefault="00244A7D" w:rsidP="008C5024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id w:val="24200509"/>
            <w:placeholder>
              <w:docPart w:val="1A01D14670333840925207986A1F4EF4"/>
            </w:placeholder>
          </w:sdtPr>
          <w:sdtContent>
            <w:tc>
              <w:tcPr>
                <w:tcW w:w="1827" w:type="dxa"/>
              </w:tcPr>
              <w:p w14:paraId="2CE567DD" w14:textId="77777777" w:rsidR="003A142E" w:rsidRDefault="00244A7D" w:rsidP="008C5024">
                <w: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29"/>
            <w:placeholder>
              <w:docPart w:val="D898E552E1E42548BD81365D5DAF1266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77CE58A2" w14:textId="77777777" w:rsidR="003A142E" w:rsidRDefault="00244A7D" w:rsidP="008C5024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80"/>
            <w:placeholder>
              <w:docPart w:val="D8D41B52D9A85442A84EFB34A68F16AF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422B2667" w14:textId="77777777" w:rsidR="003A142E" w:rsidRDefault="00244A7D" w:rsidP="008C5024">
                <w:r>
                  <w:rPr>
                    <w:rStyle w:val="Style1"/>
                  </w:rPr>
                  <w:t>$0</w:t>
                </w:r>
              </w:p>
            </w:tc>
          </w:sdtContent>
        </w:sdt>
      </w:tr>
      <w:tr w:rsidR="003A142E" w14:paraId="6DCC6FDA" w14:textId="77777777" w:rsidTr="00690893">
        <w:tc>
          <w:tcPr>
            <w:tcW w:w="3708" w:type="dxa"/>
          </w:tcPr>
          <w:p w14:paraId="504A4ED6" w14:textId="77777777" w:rsidR="003A142E" w:rsidRDefault="00EC1C86" w:rsidP="008C5024">
            <w:r>
              <w:t xml:space="preserve">2. </w:t>
            </w:r>
            <w:sdt>
              <w:sdtPr>
                <w:rPr>
                  <w:rStyle w:val="Style1"/>
                </w:rPr>
                <w:id w:val="24200468"/>
                <w:placeholder>
                  <w:docPart w:val="23F2E9DBD6DF294C8ED8D66045BEBC0E"/>
                </w:placeholder>
                <w:showingPlcHdr/>
                <w15:color w:val="000000"/>
              </w:sdtPr>
              <w:sdtEndPr>
                <w:rPr>
                  <w:rStyle w:val="DefaultParagraphFont"/>
                </w:rPr>
              </w:sdtEndPr>
              <w:sdtContent>
                <w:r w:rsidR="00690893" w:rsidRPr="009559C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sdt>
          <w:sdtPr>
            <w:rPr>
              <w:rStyle w:val="Style1"/>
            </w:rPr>
            <w:id w:val="24200488"/>
            <w:placeholder>
              <w:docPart w:val="8180BB09E7814742BBA70057CAF126FE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  <w:shd w:val="clear" w:color="auto" w:fill="EAF1DD" w:themeFill="accent3" w:themeFillTint="33"/>
              </w:tcPr>
              <w:p w14:paraId="4DBF542A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10"/>
            <w:placeholder>
              <w:docPart w:val="3E88CDB7E25BC246BD8BAE1DA72C1615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400CA2BA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30"/>
            <w:placeholder>
              <w:docPart w:val="4CC57424649F9E4F9B803651FC9AFE8E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3FCBA0BF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79"/>
            <w:placeholder>
              <w:docPart w:val="1FDA6D7EC2381A4E93E8E05330E27C4B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01E29DCD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</w:tr>
      <w:tr w:rsidR="003A142E" w14:paraId="24CD4863" w14:textId="77777777" w:rsidTr="00690893">
        <w:tc>
          <w:tcPr>
            <w:tcW w:w="3708" w:type="dxa"/>
          </w:tcPr>
          <w:p w14:paraId="56EBE8BF" w14:textId="77777777" w:rsidR="003A142E" w:rsidRDefault="00EC1C86" w:rsidP="008C5024">
            <w:r>
              <w:t xml:space="preserve">3. </w:t>
            </w:r>
            <w:sdt>
              <w:sdtPr>
                <w:rPr>
                  <w:rStyle w:val="Style1"/>
                </w:rPr>
                <w:id w:val="24200469"/>
                <w:placeholder>
                  <w:docPart w:val="0DDC595402EB344CA3FC9EF22415ECFC"/>
                </w:placeholder>
                <w:showingPlcHdr/>
                <w15:color w:val="000000"/>
              </w:sdtPr>
              <w:sdtEndPr>
                <w:rPr>
                  <w:rStyle w:val="DefaultParagraphFont"/>
                </w:rPr>
              </w:sdtEndPr>
              <w:sdtContent>
                <w:r w:rsidR="00690893" w:rsidRPr="009559C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sdt>
          <w:sdtPr>
            <w:rPr>
              <w:rStyle w:val="Style1"/>
            </w:rPr>
            <w:id w:val="24200489"/>
            <w:placeholder>
              <w:docPart w:val="1583031CDDF5724994BCFAE780833204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  <w:shd w:val="clear" w:color="auto" w:fill="EAF1DD" w:themeFill="accent3" w:themeFillTint="33"/>
              </w:tcPr>
              <w:p w14:paraId="334CBD08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11"/>
            <w:placeholder>
              <w:docPart w:val="4A537BA41506E046B4308D01C45CDA52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21FCA6FD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31"/>
            <w:placeholder>
              <w:docPart w:val="6486D170F8A56D4DBDE9B5438C743743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749EEB88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78"/>
            <w:placeholder>
              <w:docPart w:val="0D26EA7CA4AA1742A04C615351E48336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0FBEC662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</w:tr>
      <w:tr w:rsidR="003A142E" w14:paraId="6309717C" w14:textId="77777777" w:rsidTr="00690893">
        <w:tc>
          <w:tcPr>
            <w:tcW w:w="3708" w:type="dxa"/>
          </w:tcPr>
          <w:p w14:paraId="725ECCF0" w14:textId="77777777" w:rsidR="003A142E" w:rsidRDefault="00EC1C86" w:rsidP="008C5024">
            <w:r>
              <w:t xml:space="preserve">4. </w:t>
            </w:r>
            <w:sdt>
              <w:sdtPr>
                <w:rPr>
                  <w:rStyle w:val="Style1"/>
                </w:rPr>
                <w:id w:val="24200470"/>
                <w:placeholder>
                  <w:docPart w:val="CE7DE8EB9ED65345BE6B382A3E3DA7AE"/>
                </w:placeholder>
                <w:showingPlcHdr/>
                <w15:color w:val="000000"/>
              </w:sdtPr>
              <w:sdtEndPr>
                <w:rPr>
                  <w:rStyle w:val="DefaultParagraphFont"/>
                </w:rPr>
              </w:sdtEndPr>
              <w:sdtContent>
                <w:r w:rsidR="00690893" w:rsidRPr="009559C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sdt>
          <w:sdtPr>
            <w:rPr>
              <w:rStyle w:val="Style1"/>
            </w:rPr>
            <w:id w:val="24200490"/>
            <w:placeholder>
              <w:docPart w:val="F67674C30454AD4AA7522757B95FE8BE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  <w:shd w:val="clear" w:color="auto" w:fill="EAF1DD" w:themeFill="accent3" w:themeFillTint="33"/>
              </w:tcPr>
              <w:p w14:paraId="39E8FE43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12"/>
            <w:placeholder>
              <w:docPart w:val="A12D54D76488F8418A2BA97B784CE361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3A6F198C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32"/>
            <w:placeholder>
              <w:docPart w:val="577783445FFF05498446D947E1EE5175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5333D518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77"/>
            <w:placeholder>
              <w:docPart w:val="13D753F0F42DCE4B9747FFD4FC882DEF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0682CD45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</w:tr>
      <w:tr w:rsidR="003A142E" w14:paraId="4F4FEB98" w14:textId="77777777" w:rsidTr="00690893">
        <w:tc>
          <w:tcPr>
            <w:tcW w:w="3708" w:type="dxa"/>
          </w:tcPr>
          <w:p w14:paraId="7C537C55" w14:textId="77777777" w:rsidR="003A142E" w:rsidRDefault="00EC1C86" w:rsidP="008C5024">
            <w:r>
              <w:t xml:space="preserve">5. </w:t>
            </w:r>
            <w:sdt>
              <w:sdtPr>
                <w:rPr>
                  <w:rStyle w:val="Style1"/>
                </w:rPr>
                <w:id w:val="24200471"/>
                <w:placeholder>
                  <w:docPart w:val="1A15A643A40481418C439C5E186BAA91"/>
                </w:placeholder>
                <w:showingPlcHdr/>
                <w15:color w:val="000000"/>
              </w:sdtPr>
              <w:sdtEndPr>
                <w:rPr>
                  <w:rStyle w:val="DefaultParagraphFont"/>
                </w:rPr>
              </w:sdtEndPr>
              <w:sdtContent>
                <w:r w:rsidR="00690893" w:rsidRPr="009559C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sdt>
          <w:sdtPr>
            <w:rPr>
              <w:rStyle w:val="Style1"/>
            </w:rPr>
            <w:id w:val="24200491"/>
            <w:placeholder>
              <w:docPart w:val="B79678A0A5457A4196DE397E02FDFF6B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  <w:shd w:val="clear" w:color="auto" w:fill="EAF1DD" w:themeFill="accent3" w:themeFillTint="33"/>
              </w:tcPr>
              <w:p w14:paraId="29D5C45D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13"/>
            <w:placeholder>
              <w:docPart w:val="47830C7F3FD51741A5D7F4E9EB1DD983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08DAE474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33"/>
            <w:placeholder>
              <w:docPart w:val="514087D0D7DFDA40B9F3B09219858A89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507AE040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76"/>
            <w:placeholder>
              <w:docPart w:val="12FECBD4A2BD3C43AF7E420BDD777305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14F9D43D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</w:tr>
      <w:tr w:rsidR="003A142E" w14:paraId="3506CC10" w14:textId="77777777" w:rsidTr="00690893">
        <w:tc>
          <w:tcPr>
            <w:tcW w:w="3708" w:type="dxa"/>
          </w:tcPr>
          <w:p w14:paraId="480E1257" w14:textId="77777777" w:rsidR="003A142E" w:rsidRDefault="00EC1C86" w:rsidP="008C5024">
            <w:r>
              <w:t xml:space="preserve">6. </w:t>
            </w:r>
            <w:sdt>
              <w:sdtPr>
                <w:rPr>
                  <w:rStyle w:val="Style1"/>
                </w:rPr>
                <w:id w:val="24200472"/>
                <w:placeholder>
                  <w:docPart w:val="F1C145533AA69743A02C4B5261D994F9"/>
                </w:placeholder>
                <w:showingPlcHdr/>
                <w15:color w:val="000000"/>
              </w:sdtPr>
              <w:sdtEndPr>
                <w:rPr>
                  <w:rStyle w:val="DefaultParagraphFont"/>
                </w:rPr>
              </w:sdtEndPr>
              <w:sdtContent>
                <w:r w:rsidR="00690893" w:rsidRPr="009559C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sdt>
          <w:sdtPr>
            <w:rPr>
              <w:rStyle w:val="Style1"/>
            </w:rPr>
            <w:id w:val="24200492"/>
            <w:placeholder>
              <w:docPart w:val="20A279C5C42BDA4E9F7D86976FBC54A2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  <w:shd w:val="clear" w:color="auto" w:fill="EAF1DD" w:themeFill="accent3" w:themeFillTint="33"/>
              </w:tcPr>
              <w:p w14:paraId="5EE27190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14"/>
            <w:placeholder>
              <w:docPart w:val="1F251BA67AC36D4E8F84494B59C40299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302B98F9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34"/>
            <w:placeholder>
              <w:docPart w:val="5225AAD061E6ED40B46C70FB16915327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1398655F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75"/>
            <w:placeholder>
              <w:docPart w:val="389769CBA7A02247A05039C366D39FFD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5875A9FA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</w:tr>
      <w:tr w:rsidR="003A142E" w14:paraId="1B1D83EF" w14:textId="77777777" w:rsidTr="00690893">
        <w:tc>
          <w:tcPr>
            <w:tcW w:w="3708" w:type="dxa"/>
          </w:tcPr>
          <w:p w14:paraId="60CF5F65" w14:textId="77777777" w:rsidR="003A142E" w:rsidRDefault="00EC1C86" w:rsidP="008C5024">
            <w:r>
              <w:t xml:space="preserve">7. </w:t>
            </w:r>
            <w:sdt>
              <w:sdtPr>
                <w:rPr>
                  <w:rStyle w:val="Style1"/>
                </w:rPr>
                <w:id w:val="24200473"/>
                <w:placeholder>
                  <w:docPart w:val="8032BE754679A240B015A1F0D4B79FAF"/>
                </w:placeholder>
                <w:showingPlcHdr/>
                <w15:color w:val="000000"/>
              </w:sdtPr>
              <w:sdtEndPr>
                <w:rPr>
                  <w:rStyle w:val="DefaultParagraphFont"/>
                </w:rPr>
              </w:sdtEndPr>
              <w:sdtContent>
                <w:r w:rsidR="00690893" w:rsidRPr="009559C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sdt>
          <w:sdtPr>
            <w:rPr>
              <w:rStyle w:val="Style1"/>
            </w:rPr>
            <w:id w:val="24200493"/>
            <w:placeholder>
              <w:docPart w:val="143AED23D25F51458637B857F5BA1A0E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  <w:shd w:val="clear" w:color="auto" w:fill="EAF1DD" w:themeFill="accent3" w:themeFillTint="33"/>
              </w:tcPr>
              <w:p w14:paraId="0E8BA0E0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15"/>
            <w:placeholder>
              <w:docPart w:val="9BFF5BF05425D84AB4B4051E6EF33FDE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1DA77C88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35"/>
            <w:placeholder>
              <w:docPart w:val="F644628CB8BFC9459E7C82FBADD3F173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3D612800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74"/>
            <w:placeholder>
              <w:docPart w:val="2CA7423B570DB743A632630F9383063D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5348637D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</w:tr>
      <w:tr w:rsidR="003A142E" w14:paraId="52EA696D" w14:textId="77777777" w:rsidTr="00690893">
        <w:tc>
          <w:tcPr>
            <w:tcW w:w="3708" w:type="dxa"/>
          </w:tcPr>
          <w:p w14:paraId="565B3347" w14:textId="77777777" w:rsidR="003A142E" w:rsidRDefault="00EC1C86" w:rsidP="00C0696C">
            <w:r>
              <w:t xml:space="preserve">8. </w:t>
            </w:r>
            <w:sdt>
              <w:sdtPr>
                <w:rPr>
                  <w:rStyle w:val="Style1"/>
                </w:rPr>
                <w:id w:val="24200474"/>
                <w:placeholder>
                  <w:docPart w:val="5CDBE315D0061046AD022661C623B881"/>
                </w:placeholder>
                <w:showingPlcHdr/>
                <w15:color w:val="000000"/>
              </w:sdtPr>
              <w:sdtEndPr>
                <w:rPr>
                  <w:rStyle w:val="DefaultParagraphFont"/>
                </w:rPr>
              </w:sdtEndPr>
              <w:sdtContent>
                <w:r w:rsidR="00C0696C" w:rsidRPr="009559C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sdt>
          <w:sdtPr>
            <w:rPr>
              <w:rStyle w:val="Style1"/>
            </w:rPr>
            <w:id w:val="24200494"/>
            <w:placeholder>
              <w:docPart w:val="099766785789DA4892FA01CD6FE9E390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  <w:shd w:val="clear" w:color="auto" w:fill="EAF1DD" w:themeFill="accent3" w:themeFillTint="33"/>
              </w:tcPr>
              <w:p w14:paraId="03CB0144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16"/>
            <w:placeholder>
              <w:docPart w:val="86F39A673B40AB43853703FC2722C22F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1DFC3258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36"/>
            <w:placeholder>
              <w:docPart w:val="C3C89BC8F5CB424CA0192845DCF44E7C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6F242CFD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73"/>
            <w:placeholder>
              <w:docPart w:val="7FBC9C71A9764B438C935574C17EB5EA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59DEC9A3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</w:tr>
      <w:tr w:rsidR="003A142E" w14:paraId="458C1229" w14:textId="77777777" w:rsidTr="00690893">
        <w:tc>
          <w:tcPr>
            <w:tcW w:w="3708" w:type="dxa"/>
          </w:tcPr>
          <w:p w14:paraId="05DB5411" w14:textId="77777777" w:rsidR="003A142E" w:rsidRDefault="00EC1C86" w:rsidP="008C5024">
            <w:r>
              <w:t xml:space="preserve">9. </w:t>
            </w:r>
            <w:sdt>
              <w:sdtPr>
                <w:rPr>
                  <w:rStyle w:val="Style1"/>
                </w:rPr>
                <w:id w:val="24200475"/>
                <w:placeholder>
                  <w:docPart w:val="66BE42EA3EF8EA439EC6713697DF75FB"/>
                </w:placeholder>
                <w:showingPlcHdr/>
                <w15:color w:val="000000"/>
              </w:sdtPr>
              <w:sdtEndPr>
                <w:rPr>
                  <w:rStyle w:val="DefaultParagraphFont"/>
                </w:rPr>
              </w:sdtEndPr>
              <w:sdtContent>
                <w:r w:rsidR="00690893" w:rsidRPr="009559C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sdt>
          <w:sdtPr>
            <w:rPr>
              <w:rStyle w:val="Style1"/>
            </w:rPr>
            <w:id w:val="24200495"/>
            <w:placeholder>
              <w:docPart w:val="6878885FDF22AD4CBEF4C64DDA3A0915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  <w:shd w:val="clear" w:color="auto" w:fill="EAF1DD" w:themeFill="accent3" w:themeFillTint="33"/>
              </w:tcPr>
              <w:p w14:paraId="4A34BF01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17"/>
            <w:placeholder>
              <w:docPart w:val="93A7EEC226B1034C941DFD950938B4CB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6490775B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37"/>
            <w:placeholder>
              <w:docPart w:val="F1A1D735320CC245BE186F2C88AAE7FA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153FD0C7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72"/>
            <w:placeholder>
              <w:docPart w:val="D876231BE8D12246B536D9CAEF6D6126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4C39194A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</w:tr>
      <w:tr w:rsidR="003A142E" w14:paraId="6FB780F3" w14:textId="77777777" w:rsidTr="00690893">
        <w:tc>
          <w:tcPr>
            <w:tcW w:w="3708" w:type="dxa"/>
          </w:tcPr>
          <w:p w14:paraId="29A1866A" w14:textId="77777777" w:rsidR="003A142E" w:rsidRDefault="00EC1C86" w:rsidP="008C5024">
            <w:r>
              <w:t xml:space="preserve">10. </w:t>
            </w:r>
            <w:sdt>
              <w:sdtPr>
                <w:rPr>
                  <w:rStyle w:val="Style1"/>
                </w:rPr>
                <w:id w:val="24200476"/>
                <w:placeholder>
                  <w:docPart w:val="B9CE5270C185C94F922E0A3DE365BB56"/>
                </w:placeholder>
                <w:showingPlcHdr/>
                <w15:color w:val="000000"/>
              </w:sdtPr>
              <w:sdtEndPr>
                <w:rPr>
                  <w:rStyle w:val="DefaultParagraphFont"/>
                </w:rPr>
              </w:sdtEndPr>
              <w:sdtContent>
                <w:r w:rsidR="00690893" w:rsidRPr="009559C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sdt>
          <w:sdtPr>
            <w:rPr>
              <w:rStyle w:val="Style1"/>
            </w:rPr>
            <w:id w:val="24200496"/>
            <w:placeholder>
              <w:docPart w:val="D957C8B96513574BA6B6C46A4F7237E9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  <w:shd w:val="clear" w:color="auto" w:fill="EAF1DD" w:themeFill="accent3" w:themeFillTint="33"/>
              </w:tcPr>
              <w:p w14:paraId="34AE49FB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18"/>
            <w:placeholder>
              <w:docPart w:val="56EE9DAF6FBE7147BD7A965D1DA0A220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1D58E1E0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38"/>
            <w:placeholder>
              <w:docPart w:val="AE4BE4DC1F0CC64CA06F2AF35D21F30E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75DE10FC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71"/>
            <w:placeholder>
              <w:docPart w:val="EBE4FDD71565824B8C9DD37BB9929B31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633E7FBE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</w:tr>
      <w:tr w:rsidR="003A142E" w14:paraId="29554E1B" w14:textId="77777777" w:rsidTr="00690893">
        <w:tc>
          <w:tcPr>
            <w:tcW w:w="3708" w:type="dxa"/>
          </w:tcPr>
          <w:p w14:paraId="6DDADDD0" w14:textId="77777777" w:rsidR="003A142E" w:rsidRDefault="00EC1C86" w:rsidP="008C5024">
            <w:r>
              <w:t xml:space="preserve">11. </w:t>
            </w:r>
            <w:sdt>
              <w:sdtPr>
                <w:rPr>
                  <w:rStyle w:val="Style1"/>
                </w:rPr>
                <w:id w:val="24200477"/>
                <w:placeholder>
                  <w:docPart w:val="1FFE93E56DD93445898A09EBDBE516B7"/>
                </w:placeholder>
                <w:showingPlcHdr/>
                <w15:color w:val="000000"/>
              </w:sdtPr>
              <w:sdtEndPr>
                <w:rPr>
                  <w:rStyle w:val="DefaultParagraphFont"/>
                </w:rPr>
              </w:sdtEndPr>
              <w:sdtContent>
                <w:r w:rsidR="00690893" w:rsidRPr="009559C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sdt>
          <w:sdtPr>
            <w:rPr>
              <w:rStyle w:val="Style1"/>
            </w:rPr>
            <w:id w:val="24200497"/>
            <w:placeholder>
              <w:docPart w:val="4C4BB807DE575549A9B92E91B446EB67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  <w:shd w:val="clear" w:color="auto" w:fill="EAF1DD" w:themeFill="accent3" w:themeFillTint="33"/>
              </w:tcPr>
              <w:p w14:paraId="007C7837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19"/>
            <w:placeholder>
              <w:docPart w:val="8D728428FC47524482F1A76DEF9F8EB8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421C8F00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39"/>
            <w:placeholder>
              <w:docPart w:val="9507BD129D6446459B2333CA30877367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5CA6D59B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70"/>
            <w:placeholder>
              <w:docPart w:val="D26301367F3D2947BC3314FDA44A989E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075D821D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</w:tr>
      <w:tr w:rsidR="003A142E" w14:paraId="2E596D98" w14:textId="77777777" w:rsidTr="00690893">
        <w:tc>
          <w:tcPr>
            <w:tcW w:w="3708" w:type="dxa"/>
          </w:tcPr>
          <w:p w14:paraId="48A224CB" w14:textId="77777777" w:rsidR="003A142E" w:rsidRDefault="00EC1C86" w:rsidP="008C5024">
            <w:r>
              <w:t xml:space="preserve">12. </w:t>
            </w:r>
            <w:sdt>
              <w:sdtPr>
                <w:rPr>
                  <w:rStyle w:val="Style1"/>
                </w:rPr>
                <w:id w:val="24200478"/>
                <w:placeholder>
                  <w:docPart w:val="38E45C5B73B268438AE3D6E3F8BAB10C"/>
                </w:placeholder>
                <w:showingPlcHdr/>
                <w15:color w:val="000000"/>
              </w:sdtPr>
              <w:sdtEndPr>
                <w:rPr>
                  <w:rStyle w:val="DefaultParagraphFont"/>
                </w:rPr>
              </w:sdtEndPr>
              <w:sdtContent>
                <w:r w:rsidR="00690893" w:rsidRPr="009559C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sdt>
          <w:sdtPr>
            <w:rPr>
              <w:rStyle w:val="Style1"/>
            </w:rPr>
            <w:id w:val="24200498"/>
            <w:placeholder>
              <w:docPart w:val="F55130B080722A4C8CA1AB4FDF3DEAD8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  <w:shd w:val="clear" w:color="auto" w:fill="EAF1DD" w:themeFill="accent3" w:themeFillTint="33"/>
              </w:tcPr>
              <w:p w14:paraId="0F6A686D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20"/>
            <w:placeholder>
              <w:docPart w:val="45315CD333BEA14987986EC35EDA991A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0034C790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40"/>
            <w:placeholder>
              <w:docPart w:val="4FE20AF17F67C242805709F8CEAB33B0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03D88801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69"/>
            <w:placeholder>
              <w:docPart w:val="DB7CA9BA22F7EB4AAA6D4C33C2C3FE61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24E633AE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</w:tr>
      <w:tr w:rsidR="003A142E" w14:paraId="12F4AA05" w14:textId="77777777" w:rsidTr="00690893">
        <w:tc>
          <w:tcPr>
            <w:tcW w:w="3708" w:type="dxa"/>
          </w:tcPr>
          <w:p w14:paraId="37CE2989" w14:textId="77777777" w:rsidR="003A142E" w:rsidRDefault="00EC1C86" w:rsidP="008C5024">
            <w:r>
              <w:t xml:space="preserve">13. </w:t>
            </w:r>
            <w:sdt>
              <w:sdtPr>
                <w:rPr>
                  <w:rStyle w:val="Style1"/>
                </w:rPr>
                <w:id w:val="24200479"/>
                <w:placeholder>
                  <w:docPart w:val="442127FB780B904CBED161FF21B98F7B"/>
                </w:placeholder>
                <w:showingPlcHdr/>
                <w15:color w:val="000000"/>
              </w:sdtPr>
              <w:sdtEndPr>
                <w:rPr>
                  <w:rStyle w:val="DefaultParagraphFont"/>
                </w:rPr>
              </w:sdtEndPr>
              <w:sdtContent>
                <w:r w:rsidR="00690893" w:rsidRPr="009559C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sdt>
          <w:sdtPr>
            <w:rPr>
              <w:rStyle w:val="Style1"/>
            </w:rPr>
            <w:id w:val="24200499"/>
            <w:placeholder>
              <w:docPart w:val="C53418B9D7FFE24182811EEC13A91215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  <w:shd w:val="clear" w:color="auto" w:fill="EAF1DD" w:themeFill="accent3" w:themeFillTint="33"/>
              </w:tcPr>
              <w:p w14:paraId="7B1C4FA2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21"/>
            <w:placeholder>
              <w:docPart w:val="C2948DD0862F604683B4F09932DADD4E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082800CD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41"/>
            <w:placeholder>
              <w:docPart w:val="5342150AD30EC441865D054137371319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01B37133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68"/>
            <w:placeholder>
              <w:docPart w:val="7E2D2B05C890CF4C9A5B1588B175CC4F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5C0A51E5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</w:tr>
      <w:tr w:rsidR="003A142E" w14:paraId="537AC273" w14:textId="77777777" w:rsidTr="00690893">
        <w:tc>
          <w:tcPr>
            <w:tcW w:w="3708" w:type="dxa"/>
          </w:tcPr>
          <w:p w14:paraId="4F2B348B" w14:textId="77777777" w:rsidR="003A142E" w:rsidRDefault="00EC1C86" w:rsidP="008C5024">
            <w:r>
              <w:t xml:space="preserve">14. </w:t>
            </w:r>
            <w:sdt>
              <w:sdtPr>
                <w:rPr>
                  <w:rStyle w:val="Style1"/>
                </w:rPr>
                <w:id w:val="24200480"/>
                <w:placeholder>
                  <w:docPart w:val="6640B61E16E5F04E81E8AF4AC0386275"/>
                </w:placeholder>
                <w:showingPlcHdr/>
                <w15:color w:val="000000"/>
              </w:sdtPr>
              <w:sdtEndPr>
                <w:rPr>
                  <w:rStyle w:val="DefaultParagraphFont"/>
                </w:rPr>
              </w:sdtEndPr>
              <w:sdtContent>
                <w:r w:rsidR="00690893" w:rsidRPr="009559C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sdt>
          <w:sdtPr>
            <w:rPr>
              <w:rStyle w:val="Style1"/>
            </w:rPr>
            <w:id w:val="24200500"/>
            <w:placeholder>
              <w:docPart w:val="A7427E4B5A3BCB428413C3C176434103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  <w:shd w:val="clear" w:color="auto" w:fill="EAF1DD" w:themeFill="accent3" w:themeFillTint="33"/>
              </w:tcPr>
              <w:p w14:paraId="478B9136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22"/>
            <w:placeholder>
              <w:docPart w:val="EEB3E820133CDC4993213C275DF5CA11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504EA0DA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42"/>
            <w:placeholder>
              <w:docPart w:val="E1461628D3122340B9B44A3F21D8CA03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737DBC09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67"/>
            <w:placeholder>
              <w:docPart w:val="E9A34793F7464845AE19FDF27949C07E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39A3943D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</w:tr>
      <w:tr w:rsidR="003A142E" w14:paraId="3CEC7B2C" w14:textId="77777777" w:rsidTr="00690893">
        <w:tc>
          <w:tcPr>
            <w:tcW w:w="3708" w:type="dxa"/>
          </w:tcPr>
          <w:p w14:paraId="27828AE6" w14:textId="77777777" w:rsidR="003A142E" w:rsidRDefault="00EC1C86" w:rsidP="008C5024">
            <w:r>
              <w:t xml:space="preserve">15. </w:t>
            </w:r>
            <w:sdt>
              <w:sdtPr>
                <w:rPr>
                  <w:rStyle w:val="Style1"/>
                </w:rPr>
                <w:id w:val="24200481"/>
                <w:placeholder>
                  <w:docPart w:val="6639440DE09FE54AA7282B90A4AFF184"/>
                </w:placeholder>
                <w:showingPlcHdr/>
                <w15:color w:val="000000"/>
              </w:sdtPr>
              <w:sdtEndPr>
                <w:rPr>
                  <w:rStyle w:val="DefaultParagraphFont"/>
                </w:rPr>
              </w:sdtEndPr>
              <w:sdtContent>
                <w:r w:rsidR="00690893" w:rsidRPr="009559C9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sdt>
          <w:sdtPr>
            <w:rPr>
              <w:rStyle w:val="Style1"/>
            </w:rPr>
            <w:id w:val="24200501"/>
            <w:placeholder>
              <w:docPart w:val="B794C53FA0A76E4E859299475A3881B0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  <w:shd w:val="clear" w:color="auto" w:fill="EAF1DD" w:themeFill="accent3" w:themeFillTint="33"/>
              </w:tcPr>
              <w:p w14:paraId="56175A37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23"/>
            <w:placeholder>
              <w:docPart w:val="782C2379F5AD444AA71322D41CC388A1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58ECE6D1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43"/>
            <w:placeholder>
              <w:docPart w:val="1BF65C45D9A4C14D8D8E5C398D9FC3D9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135FBCEA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66"/>
            <w:placeholder>
              <w:docPart w:val="5C4E3E6E9372624DB5579553C18B1A90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5ADF2071" w14:textId="77777777" w:rsidR="003A142E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</w:tr>
      <w:tr w:rsidR="008C5024" w14:paraId="325DB7AA" w14:textId="77777777" w:rsidTr="00690893">
        <w:tc>
          <w:tcPr>
            <w:tcW w:w="3708" w:type="dxa"/>
          </w:tcPr>
          <w:p w14:paraId="573E24F2" w14:textId="77777777" w:rsidR="008C5024" w:rsidRDefault="008C5024" w:rsidP="008C5024">
            <w:r>
              <w:t>Total Budget</w:t>
            </w:r>
          </w:p>
        </w:tc>
        <w:sdt>
          <w:sdtPr>
            <w:rPr>
              <w:rStyle w:val="Style1"/>
            </w:rPr>
            <w:id w:val="24200550"/>
            <w:placeholder>
              <w:docPart w:val="F2D3E554198A2C4FA12BAF5CF968C158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  <w:shd w:val="clear" w:color="auto" w:fill="EAF1DD" w:themeFill="accent3" w:themeFillTint="33"/>
              </w:tcPr>
              <w:p w14:paraId="061C2937" w14:textId="77777777" w:rsidR="008C5024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51"/>
            <w:placeholder>
              <w:docPart w:val="869F073BC1BEDD4DAB978E8DAE86F43E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0165D988" w14:textId="77777777" w:rsidR="008C5024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49"/>
            <w:placeholder>
              <w:docPart w:val="AFF30BE948710B48B4A3CE1964CD6E4F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3B56F2E0" w14:textId="77777777" w:rsidR="008C5024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  <w:sdt>
          <w:sdtPr>
            <w:rPr>
              <w:rStyle w:val="Style1"/>
            </w:rPr>
            <w:id w:val="24200552"/>
            <w:placeholder>
              <w:docPart w:val="6F46D6BA7EB3C342AC31EC5137697137"/>
            </w:placeholder>
          </w:sdtPr>
          <w:sdtEndPr>
            <w:rPr>
              <w:rStyle w:val="DefaultParagraphFont"/>
            </w:rPr>
          </w:sdtEndPr>
          <w:sdtContent>
            <w:tc>
              <w:tcPr>
                <w:tcW w:w="1827" w:type="dxa"/>
              </w:tcPr>
              <w:p w14:paraId="11B04542" w14:textId="77777777" w:rsidR="008C5024" w:rsidRDefault="00587895" w:rsidP="00587895">
                <w:r>
                  <w:rPr>
                    <w:rStyle w:val="Style1"/>
                  </w:rPr>
                  <w:t>$0</w:t>
                </w:r>
              </w:p>
            </w:tc>
          </w:sdtContent>
        </w:sdt>
      </w:tr>
    </w:tbl>
    <w:p w14:paraId="505BC18F" w14:textId="77777777" w:rsidR="003A142E" w:rsidRDefault="00690893" w:rsidP="00690893">
      <w:r>
        <w:br w:type="page"/>
      </w:r>
    </w:p>
    <w:p w14:paraId="6B1D6BC1" w14:textId="77777777" w:rsidR="00690893" w:rsidRDefault="00690893" w:rsidP="0069089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Project Budget Detail</w:t>
      </w:r>
    </w:p>
    <w:p w14:paraId="62BBBF07" w14:textId="77777777" w:rsidR="00690893" w:rsidRDefault="00690893" w:rsidP="00DA471D">
      <w:pPr>
        <w:spacing w:line="240" w:lineRule="auto"/>
      </w:pPr>
      <w:r>
        <w:t>Please provide a narrative description for e</w:t>
      </w:r>
      <w:r w:rsidR="00DA471D">
        <w:t>ach of the project budget items listed on the previous page.  Include the doll</w:t>
      </w:r>
      <w:r w:rsidR="002D7249">
        <w:t>ar figure and how it was attained</w:t>
      </w:r>
      <w:r w:rsidR="00DA471D">
        <w:t>.</w:t>
      </w:r>
    </w:p>
    <w:p w14:paraId="579C4962" w14:textId="77777777" w:rsidR="00EC1C86" w:rsidRDefault="00EC1C86" w:rsidP="00690893">
      <w:pPr>
        <w:spacing w:line="360" w:lineRule="auto"/>
      </w:pPr>
      <w:r>
        <w:t xml:space="preserve">1. </w:t>
      </w:r>
      <w:sdt>
        <w:sdtPr>
          <w:rPr>
            <w:rStyle w:val="Style1"/>
          </w:rPr>
          <w:id w:val="24200705"/>
          <w:placeholder>
            <w:docPart w:val="B5C4F50334002F44A5C659779EDA9F83"/>
          </w:placeholder>
          <w:showingPlcHdr/>
          <w15:color w:val="000000"/>
        </w:sdtPr>
        <w:sdtEndPr>
          <w:rPr>
            <w:rStyle w:val="DefaultParagraphFont"/>
          </w:rPr>
        </w:sdtEndPr>
        <w:sdtContent>
          <w:r w:rsidR="00C0696C" w:rsidRPr="009559C9">
            <w:rPr>
              <w:rStyle w:val="PlaceholderText"/>
            </w:rPr>
            <w:t>Click here to enter text.</w:t>
          </w:r>
        </w:sdtContent>
      </w:sdt>
    </w:p>
    <w:p w14:paraId="21B80647" w14:textId="77777777" w:rsidR="00EC1C86" w:rsidRDefault="00EC1C86" w:rsidP="00690893">
      <w:pPr>
        <w:spacing w:line="360" w:lineRule="auto"/>
      </w:pPr>
      <w:r>
        <w:t xml:space="preserve">2. </w:t>
      </w:r>
      <w:sdt>
        <w:sdtPr>
          <w:rPr>
            <w:rStyle w:val="Style1"/>
          </w:rPr>
          <w:id w:val="24200706"/>
          <w:placeholder>
            <w:docPart w:val="267C22B8986B4C4E9E46441C3DA12B18"/>
          </w:placeholder>
          <w:showingPlcHdr/>
          <w15:color w:val="000000"/>
        </w:sdtPr>
        <w:sdtEndPr>
          <w:rPr>
            <w:rStyle w:val="DefaultParagraphFont"/>
          </w:rPr>
        </w:sdtEndPr>
        <w:sdtContent>
          <w:r w:rsidR="00C0696C" w:rsidRPr="009559C9">
            <w:rPr>
              <w:rStyle w:val="PlaceholderText"/>
            </w:rPr>
            <w:t>Click here to enter text.</w:t>
          </w:r>
        </w:sdtContent>
      </w:sdt>
    </w:p>
    <w:p w14:paraId="2BD584D2" w14:textId="77777777" w:rsidR="00EC1C86" w:rsidRDefault="00EC1C86" w:rsidP="00690893">
      <w:pPr>
        <w:spacing w:line="360" w:lineRule="auto"/>
      </w:pPr>
      <w:r>
        <w:t xml:space="preserve">3. </w:t>
      </w:r>
      <w:sdt>
        <w:sdtPr>
          <w:rPr>
            <w:rStyle w:val="Style1"/>
          </w:rPr>
          <w:id w:val="24200707"/>
          <w:placeholder>
            <w:docPart w:val="4C34CA42D4501E40871DF6CA5F3D7778"/>
          </w:placeholder>
          <w:showingPlcHdr/>
          <w15:color w:val="000000"/>
        </w:sdtPr>
        <w:sdtEndPr>
          <w:rPr>
            <w:rStyle w:val="DefaultParagraphFont"/>
          </w:rPr>
        </w:sdtEndPr>
        <w:sdtContent>
          <w:r w:rsidR="00C0696C" w:rsidRPr="009559C9">
            <w:rPr>
              <w:rStyle w:val="PlaceholderText"/>
            </w:rPr>
            <w:t>Click here to enter text.</w:t>
          </w:r>
        </w:sdtContent>
      </w:sdt>
    </w:p>
    <w:p w14:paraId="39553A84" w14:textId="77777777" w:rsidR="00EC1C86" w:rsidRDefault="00EC1C86" w:rsidP="00690893">
      <w:pPr>
        <w:spacing w:line="360" w:lineRule="auto"/>
      </w:pPr>
      <w:r>
        <w:t xml:space="preserve">4. </w:t>
      </w:r>
      <w:sdt>
        <w:sdtPr>
          <w:rPr>
            <w:rStyle w:val="Style1"/>
          </w:rPr>
          <w:id w:val="24200708"/>
          <w:placeholder>
            <w:docPart w:val="BF749893ED5F5545B0AC5FC4A4DE5D40"/>
          </w:placeholder>
          <w:showingPlcHdr/>
          <w15:color w:val="000000"/>
        </w:sdtPr>
        <w:sdtEndPr>
          <w:rPr>
            <w:rStyle w:val="DefaultParagraphFont"/>
          </w:rPr>
        </w:sdtEndPr>
        <w:sdtContent>
          <w:r w:rsidR="00C0696C" w:rsidRPr="009559C9">
            <w:rPr>
              <w:rStyle w:val="PlaceholderText"/>
            </w:rPr>
            <w:t>Click here to enter text.</w:t>
          </w:r>
        </w:sdtContent>
      </w:sdt>
    </w:p>
    <w:p w14:paraId="15B2A5B5" w14:textId="77777777" w:rsidR="00EC1C86" w:rsidRDefault="00EC1C86" w:rsidP="00690893">
      <w:pPr>
        <w:spacing w:line="360" w:lineRule="auto"/>
      </w:pPr>
      <w:r>
        <w:t xml:space="preserve">5. </w:t>
      </w:r>
      <w:sdt>
        <w:sdtPr>
          <w:rPr>
            <w:rStyle w:val="Style1"/>
          </w:rPr>
          <w:id w:val="24200709"/>
          <w:placeholder>
            <w:docPart w:val="ACE8CDA66D3B654E8908B5292C15FFB0"/>
          </w:placeholder>
          <w:showingPlcHdr/>
          <w15:color w:val="000000"/>
        </w:sdtPr>
        <w:sdtEndPr>
          <w:rPr>
            <w:rStyle w:val="DefaultParagraphFont"/>
          </w:rPr>
        </w:sdtEndPr>
        <w:sdtContent>
          <w:r w:rsidR="00C0696C" w:rsidRPr="009559C9">
            <w:rPr>
              <w:rStyle w:val="PlaceholderText"/>
            </w:rPr>
            <w:t>Click here to enter text.</w:t>
          </w:r>
        </w:sdtContent>
      </w:sdt>
    </w:p>
    <w:p w14:paraId="018BDCBC" w14:textId="77777777" w:rsidR="00EC1C86" w:rsidRDefault="00EC1C86" w:rsidP="00690893">
      <w:pPr>
        <w:spacing w:line="360" w:lineRule="auto"/>
      </w:pPr>
      <w:r>
        <w:t xml:space="preserve">6. </w:t>
      </w:r>
      <w:sdt>
        <w:sdtPr>
          <w:rPr>
            <w:rStyle w:val="Style1"/>
          </w:rPr>
          <w:id w:val="24200710"/>
          <w:placeholder>
            <w:docPart w:val="19BA9229336F384D883A7933AAFCF3F9"/>
          </w:placeholder>
          <w:showingPlcHdr/>
          <w15:color w:val="000000"/>
        </w:sdtPr>
        <w:sdtEndPr>
          <w:rPr>
            <w:rStyle w:val="DefaultParagraphFont"/>
          </w:rPr>
        </w:sdtEndPr>
        <w:sdtContent>
          <w:r w:rsidR="00C0696C" w:rsidRPr="009559C9">
            <w:rPr>
              <w:rStyle w:val="PlaceholderText"/>
            </w:rPr>
            <w:t>Click here to enter text.</w:t>
          </w:r>
        </w:sdtContent>
      </w:sdt>
    </w:p>
    <w:p w14:paraId="6D9FD2D0" w14:textId="77777777" w:rsidR="00EC1C86" w:rsidRDefault="00EC1C86" w:rsidP="00690893">
      <w:pPr>
        <w:spacing w:line="360" w:lineRule="auto"/>
      </w:pPr>
      <w:r>
        <w:t xml:space="preserve">7. </w:t>
      </w:r>
      <w:sdt>
        <w:sdtPr>
          <w:rPr>
            <w:rStyle w:val="Style1"/>
          </w:rPr>
          <w:id w:val="24200711"/>
          <w:placeholder>
            <w:docPart w:val="D90F2CEFFBF30A4C85767D405C6CD81A"/>
          </w:placeholder>
          <w:showingPlcHdr/>
          <w15:color w:val="000000"/>
        </w:sdtPr>
        <w:sdtEndPr>
          <w:rPr>
            <w:rStyle w:val="DefaultParagraphFont"/>
          </w:rPr>
        </w:sdtEndPr>
        <w:sdtContent>
          <w:r w:rsidR="00C0696C" w:rsidRPr="009559C9">
            <w:rPr>
              <w:rStyle w:val="PlaceholderText"/>
            </w:rPr>
            <w:t>Click here to enter text.</w:t>
          </w:r>
        </w:sdtContent>
      </w:sdt>
    </w:p>
    <w:p w14:paraId="27677073" w14:textId="77777777" w:rsidR="00EC1C86" w:rsidRDefault="00EC1C86" w:rsidP="00690893">
      <w:pPr>
        <w:spacing w:line="360" w:lineRule="auto"/>
      </w:pPr>
      <w:r>
        <w:t xml:space="preserve">8. </w:t>
      </w:r>
      <w:sdt>
        <w:sdtPr>
          <w:rPr>
            <w:rStyle w:val="Style1"/>
          </w:rPr>
          <w:id w:val="24200712"/>
          <w:placeholder>
            <w:docPart w:val="5BD5CBCC2547B14288207578C8ACDA38"/>
          </w:placeholder>
          <w:showingPlcHdr/>
          <w15:color w:val="000000"/>
        </w:sdtPr>
        <w:sdtEndPr>
          <w:rPr>
            <w:rStyle w:val="DefaultParagraphFont"/>
          </w:rPr>
        </w:sdtEndPr>
        <w:sdtContent>
          <w:r w:rsidR="00C0696C" w:rsidRPr="009559C9">
            <w:rPr>
              <w:rStyle w:val="PlaceholderText"/>
            </w:rPr>
            <w:t>Click here to enter text.</w:t>
          </w:r>
        </w:sdtContent>
      </w:sdt>
    </w:p>
    <w:p w14:paraId="4651A699" w14:textId="77777777" w:rsidR="00EC1C86" w:rsidRDefault="00EC1C86" w:rsidP="00690893">
      <w:pPr>
        <w:spacing w:line="360" w:lineRule="auto"/>
      </w:pPr>
      <w:r>
        <w:t xml:space="preserve">9. </w:t>
      </w:r>
      <w:sdt>
        <w:sdtPr>
          <w:rPr>
            <w:rStyle w:val="Style1"/>
          </w:rPr>
          <w:id w:val="24200713"/>
          <w:placeholder>
            <w:docPart w:val="35D7EBB0E330C34B8CCF7505519D4A28"/>
          </w:placeholder>
          <w:showingPlcHdr/>
          <w15:color w:val="000000"/>
        </w:sdtPr>
        <w:sdtEndPr>
          <w:rPr>
            <w:rStyle w:val="DefaultParagraphFont"/>
          </w:rPr>
        </w:sdtEndPr>
        <w:sdtContent>
          <w:r w:rsidR="00C0696C" w:rsidRPr="009559C9">
            <w:rPr>
              <w:rStyle w:val="PlaceholderText"/>
            </w:rPr>
            <w:t>Click here to enter text.</w:t>
          </w:r>
        </w:sdtContent>
      </w:sdt>
    </w:p>
    <w:p w14:paraId="4571059C" w14:textId="77777777" w:rsidR="00EC1C86" w:rsidRDefault="00EC1C86" w:rsidP="00690893">
      <w:pPr>
        <w:spacing w:line="360" w:lineRule="auto"/>
      </w:pPr>
      <w:r>
        <w:t xml:space="preserve">10. </w:t>
      </w:r>
      <w:sdt>
        <w:sdtPr>
          <w:rPr>
            <w:rStyle w:val="Style1"/>
          </w:rPr>
          <w:id w:val="24200714"/>
          <w:placeholder>
            <w:docPart w:val="A88E8D29889A07438DEC4287BAF94DB8"/>
          </w:placeholder>
          <w:showingPlcHdr/>
          <w15:color w:val="000000"/>
        </w:sdtPr>
        <w:sdtEndPr>
          <w:rPr>
            <w:rStyle w:val="DefaultParagraphFont"/>
          </w:rPr>
        </w:sdtEndPr>
        <w:sdtContent>
          <w:r w:rsidR="00C0696C" w:rsidRPr="009559C9">
            <w:rPr>
              <w:rStyle w:val="PlaceholderText"/>
            </w:rPr>
            <w:t>Click here to enter text.</w:t>
          </w:r>
        </w:sdtContent>
      </w:sdt>
    </w:p>
    <w:p w14:paraId="1BF11D32" w14:textId="77777777" w:rsidR="00EC1C86" w:rsidRDefault="00EC1C86" w:rsidP="00690893">
      <w:pPr>
        <w:spacing w:line="360" w:lineRule="auto"/>
      </w:pPr>
      <w:r>
        <w:t xml:space="preserve">11. </w:t>
      </w:r>
      <w:sdt>
        <w:sdtPr>
          <w:rPr>
            <w:rStyle w:val="Style1"/>
          </w:rPr>
          <w:id w:val="24200715"/>
          <w:placeholder>
            <w:docPart w:val="267DBE0F3F8E0240882577206EAA2742"/>
          </w:placeholder>
          <w:showingPlcHdr/>
          <w15:color w:val="000000"/>
        </w:sdtPr>
        <w:sdtEndPr>
          <w:rPr>
            <w:rStyle w:val="DefaultParagraphFont"/>
          </w:rPr>
        </w:sdtEndPr>
        <w:sdtContent>
          <w:r w:rsidR="00C0696C" w:rsidRPr="009559C9">
            <w:rPr>
              <w:rStyle w:val="PlaceholderText"/>
            </w:rPr>
            <w:t>Click here to enter text.</w:t>
          </w:r>
        </w:sdtContent>
      </w:sdt>
    </w:p>
    <w:p w14:paraId="0BF9D3BF" w14:textId="77777777" w:rsidR="00EC1C86" w:rsidRDefault="00EC1C86" w:rsidP="00690893">
      <w:pPr>
        <w:spacing w:line="360" w:lineRule="auto"/>
      </w:pPr>
      <w:r>
        <w:t xml:space="preserve">12. </w:t>
      </w:r>
      <w:sdt>
        <w:sdtPr>
          <w:rPr>
            <w:rStyle w:val="Style1"/>
          </w:rPr>
          <w:id w:val="24200716"/>
          <w:placeholder>
            <w:docPart w:val="42760E19759C4C44864AE8DF1562576D"/>
          </w:placeholder>
          <w:showingPlcHdr/>
          <w15:color w:val="000000"/>
        </w:sdtPr>
        <w:sdtEndPr>
          <w:rPr>
            <w:rStyle w:val="DefaultParagraphFont"/>
          </w:rPr>
        </w:sdtEndPr>
        <w:sdtContent>
          <w:r w:rsidR="00C0696C" w:rsidRPr="009559C9">
            <w:rPr>
              <w:rStyle w:val="PlaceholderText"/>
            </w:rPr>
            <w:t>Click here to enter text.</w:t>
          </w:r>
        </w:sdtContent>
      </w:sdt>
    </w:p>
    <w:p w14:paraId="0A3CEBEE" w14:textId="77777777" w:rsidR="00EC1C86" w:rsidRDefault="00EC1C86" w:rsidP="00690893">
      <w:pPr>
        <w:spacing w:line="360" w:lineRule="auto"/>
      </w:pPr>
      <w:r>
        <w:t xml:space="preserve">13. </w:t>
      </w:r>
      <w:sdt>
        <w:sdtPr>
          <w:rPr>
            <w:rStyle w:val="Style1"/>
          </w:rPr>
          <w:id w:val="24200717"/>
          <w:placeholder>
            <w:docPart w:val="A29B6618E1CBDC43A207C24AE90F92BA"/>
          </w:placeholder>
          <w:showingPlcHdr/>
          <w15:color w:val="000000"/>
        </w:sdtPr>
        <w:sdtEndPr>
          <w:rPr>
            <w:rStyle w:val="DefaultParagraphFont"/>
          </w:rPr>
        </w:sdtEndPr>
        <w:sdtContent>
          <w:r w:rsidR="00C0696C" w:rsidRPr="009559C9">
            <w:rPr>
              <w:rStyle w:val="PlaceholderText"/>
            </w:rPr>
            <w:t>Click here to enter text.</w:t>
          </w:r>
        </w:sdtContent>
      </w:sdt>
    </w:p>
    <w:p w14:paraId="5E33BD03" w14:textId="77777777" w:rsidR="00EC1C86" w:rsidRDefault="00EC1C86" w:rsidP="00690893">
      <w:pPr>
        <w:spacing w:line="360" w:lineRule="auto"/>
      </w:pPr>
      <w:r>
        <w:t xml:space="preserve">14. </w:t>
      </w:r>
      <w:sdt>
        <w:sdtPr>
          <w:rPr>
            <w:rStyle w:val="Style1"/>
          </w:rPr>
          <w:id w:val="24200718"/>
          <w:placeholder>
            <w:docPart w:val="77D19CF6B7BD054B896EC615FEBFE7CC"/>
          </w:placeholder>
          <w:showingPlcHdr/>
          <w15:color w:val="000000"/>
        </w:sdtPr>
        <w:sdtEndPr>
          <w:rPr>
            <w:rStyle w:val="DefaultParagraphFont"/>
          </w:rPr>
        </w:sdtEndPr>
        <w:sdtContent>
          <w:r w:rsidR="00C0696C" w:rsidRPr="009559C9">
            <w:rPr>
              <w:rStyle w:val="PlaceholderText"/>
            </w:rPr>
            <w:t>Click here to enter text.</w:t>
          </w:r>
        </w:sdtContent>
      </w:sdt>
    </w:p>
    <w:p w14:paraId="01E6F4BC" w14:textId="77777777" w:rsidR="00EC1C86" w:rsidRDefault="00EC1C86" w:rsidP="00690893">
      <w:pPr>
        <w:spacing w:line="360" w:lineRule="auto"/>
      </w:pPr>
      <w:r>
        <w:t xml:space="preserve">15. </w:t>
      </w:r>
      <w:sdt>
        <w:sdtPr>
          <w:rPr>
            <w:rStyle w:val="Style1"/>
          </w:rPr>
          <w:id w:val="24200719"/>
          <w:placeholder>
            <w:docPart w:val="6889BAFB1A22A0439AA87D4899E0F402"/>
          </w:placeholder>
          <w:showingPlcHdr/>
          <w15:color w:val="000000"/>
        </w:sdtPr>
        <w:sdtEndPr>
          <w:rPr>
            <w:rStyle w:val="DefaultParagraphFont"/>
          </w:rPr>
        </w:sdtEndPr>
        <w:sdtContent>
          <w:r w:rsidR="00C0696C" w:rsidRPr="009559C9">
            <w:rPr>
              <w:rStyle w:val="PlaceholderText"/>
            </w:rPr>
            <w:t>Click here to enter text.</w:t>
          </w:r>
        </w:sdtContent>
      </w:sdt>
    </w:p>
    <w:p w14:paraId="14477F34" w14:textId="77777777" w:rsidR="00BF3F2B" w:rsidRDefault="00BF3F2B" w:rsidP="00690893">
      <w:pPr>
        <w:spacing w:line="360" w:lineRule="auto"/>
        <w:rPr>
          <w:rStyle w:val="Style1"/>
        </w:rPr>
      </w:pPr>
      <w:r>
        <w:rPr>
          <w:rStyle w:val="Style1"/>
        </w:rPr>
        <w:t xml:space="preserve">Other explanation: </w:t>
      </w:r>
      <w:sdt>
        <w:sdtPr>
          <w:rPr>
            <w:rStyle w:val="Style1"/>
          </w:rPr>
          <w:id w:val="92430581"/>
          <w:placeholder>
            <w:docPart w:val="89CCF4BDAB3BEB4E93F81808B7A02C85"/>
          </w:placeholder>
          <w:showingPlcHdr/>
          <w15:color w:val="000000"/>
        </w:sdtPr>
        <w:sdtContent>
          <w:r w:rsidR="00C0696C" w:rsidRPr="009559C9">
            <w:rPr>
              <w:rStyle w:val="PlaceholderText"/>
            </w:rPr>
            <w:t>Click here to enter text.</w:t>
          </w:r>
        </w:sdtContent>
      </w:sdt>
    </w:p>
    <w:p w14:paraId="15E7BC7F" w14:textId="77777777" w:rsidR="009D4E85" w:rsidRPr="009D4E85" w:rsidRDefault="009D4E85" w:rsidP="00690893">
      <w:pPr>
        <w:spacing w:line="360" w:lineRule="auto"/>
        <w:rPr>
          <w:b/>
          <w:color w:val="4F81BD" w:themeColor="accent1"/>
          <w:sz w:val="24"/>
          <w:szCs w:val="24"/>
        </w:rPr>
      </w:pPr>
      <w:r w:rsidRPr="009D4E85">
        <w:rPr>
          <w:rStyle w:val="Style1"/>
          <w:b/>
          <w:color w:val="4F81BD" w:themeColor="accent1"/>
          <w:sz w:val="24"/>
          <w:szCs w:val="24"/>
        </w:rPr>
        <w:t>To ensure a complete application and proper submission please refer to the Grant Application Instructions.</w:t>
      </w:r>
    </w:p>
    <w:sectPr w:rsidR="009D4E85" w:rsidRPr="009D4E85" w:rsidSect="004B72DC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720" w:right="720" w:bottom="720" w:left="720" w:header="720" w:footer="57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5792C6" w14:textId="77777777" w:rsidR="001120D5" w:rsidRDefault="001120D5" w:rsidP="008D2F18">
      <w:pPr>
        <w:spacing w:after="0" w:line="240" w:lineRule="auto"/>
      </w:pPr>
      <w:r>
        <w:separator/>
      </w:r>
    </w:p>
  </w:endnote>
  <w:endnote w:type="continuationSeparator" w:id="0">
    <w:p w14:paraId="17EC09FB" w14:textId="77777777" w:rsidR="001120D5" w:rsidRDefault="001120D5" w:rsidP="008D2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Outlook">
    <w:panose1 w:val="05010100010000000000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840489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3DF041" w14:textId="77777777" w:rsidR="004B72DC" w:rsidRDefault="004B72D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724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1136B2ED" w14:textId="77777777" w:rsidR="004B72DC" w:rsidRDefault="004B72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shd w:val="clear" w:color="auto" w:fill="DBE5F1" w:themeFill="accent1" w:themeFillTint="33"/>
      <w:tblLook w:val="04A0" w:firstRow="1" w:lastRow="0" w:firstColumn="1" w:lastColumn="0" w:noHBand="0" w:noVBand="1"/>
    </w:tblPr>
    <w:tblGrid>
      <w:gridCol w:w="3591"/>
      <w:gridCol w:w="3596"/>
      <w:gridCol w:w="3603"/>
    </w:tblGrid>
    <w:tr w:rsidR="00EF1FED" w14:paraId="28D5185D" w14:textId="77777777" w:rsidTr="00122388">
      <w:trPr>
        <w:trHeight w:val="288"/>
      </w:trPr>
      <w:tc>
        <w:tcPr>
          <w:tcW w:w="11016" w:type="dxa"/>
          <w:gridSpan w:val="3"/>
          <w:shd w:val="clear" w:color="auto" w:fill="DBE5F1" w:themeFill="accent1" w:themeFillTint="33"/>
        </w:tcPr>
        <w:p w14:paraId="32956875" w14:textId="77777777" w:rsidR="00EF1FED" w:rsidRDefault="00EF1FED">
          <w:pPr>
            <w:pStyle w:val="Footer"/>
          </w:pPr>
          <w:r>
            <w:t>For Office Use Only:</w:t>
          </w:r>
        </w:p>
      </w:tc>
    </w:tr>
    <w:tr w:rsidR="00EF1FED" w14:paraId="3A9B5FFC" w14:textId="77777777" w:rsidTr="00122388">
      <w:trPr>
        <w:trHeight w:val="288"/>
      </w:trPr>
      <w:tc>
        <w:tcPr>
          <w:tcW w:w="3672" w:type="dxa"/>
          <w:shd w:val="clear" w:color="auto" w:fill="DBE5F1" w:themeFill="accent1" w:themeFillTint="33"/>
        </w:tcPr>
        <w:p w14:paraId="121462AF" w14:textId="77777777" w:rsidR="00EF1FED" w:rsidRDefault="00EF1FED">
          <w:pPr>
            <w:pStyle w:val="Footer"/>
          </w:pPr>
          <w:r>
            <w:t>Data Entry</w:t>
          </w:r>
        </w:p>
      </w:tc>
      <w:tc>
        <w:tcPr>
          <w:tcW w:w="3672" w:type="dxa"/>
          <w:shd w:val="clear" w:color="auto" w:fill="DBE5F1" w:themeFill="accent1" w:themeFillTint="33"/>
        </w:tcPr>
        <w:p w14:paraId="331A7E36" w14:textId="77777777" w:rsidR="00EF1FED" w:rsidRDefault="00EF1FED">
          <w:pPr>
            <w:pStyle w:val="Footer"/>
          </w:pPr>
          <w:r>
            <w:t>Receipt</w:t>
          </w:r>
        </w:p>
      </w:tc>
      <w:tc>
        <w:tcPr>
          <w:tcW w:w="3672" w:type="dxa"/>
          <w:shd w:val="clear" w:color="auto" w:fill="DBE5F1" w:themeFill="accent1" w:themeFillTint="33"/>
        </w:tcPr>
        <w:p w14:paraId="1A689EA8" w14:textId="77777777" w:rsidR="00EF1FED" w:rsidRDefault="00EF1FED">
          <w:pPr>
            <w:pStyle w:val="Footer"/>
          </w:pPr>
          <w:r>
            <w:t>Evaluation</w:t>
          </w:r>
        </w:p>
      </w:tc>
    </w:tr>
    <w:tr w:rsidR="00EF1FED" w14:paraId="174F85C6" w14:textId="77777777" w:rsidTr="00BE06F8">
      <w:trPr>
        <w:trHeight w:val="288"/>
      </w:trPr>
      <w:tc>
        <w:tcPr>
          <w:tcW w:w="11016" w:type="dxa"/>
          <w:gridSpan w:val="3"/>
          <w:shd w:val="clear" w:color="auto" w:fill="DBE5F1" w:themeFill="accent1" w:themeFillTint="33"/>
        </w:tcPr>
        <w:p w14:paraId="75BE0EED" w14:textId="77777777" w:rsidR="00EF1FED" w:rsidRDefault="00EF1FED" w:rsidP="00391C13">
          <w:pPr>
            <w:pStyle w:val="Footer"/>
          </w:pPr>
          <w:r>
            <w:sym w:font="Wingdings" w:char="F0A8"/>
          </w:r>
          <w:r w:rsidR="006F4EDE">
            <w:t xml:space="preserve"> Approval </w:t>
          </w:r>
          <w:r w:rsidR="00391C13">
            <w:t>–</w:t>
          </w:r>
          <w:r w:rsidR="006F4EDE">
            <w:t xml:space="preserve"> </w:t>
          </w:r>
          <w:r>
            <w:t>Amount</w:t>
          </w:r>
          <w:r w:rsidR="00391C13">
            <w:t>/Term</w:t>
          </w:r>
          <w:r>
            <w:t xml:space="preserve">                                          </w:t>
          </w:r>
          <w:r w:rsidR="006F4EDE">
            <w:t xml:space="preserve">                 </w:t>
          </w:r>
          <w:r w:rsidR="00391C13">
            <w:t xml:space="preserve">                                    </w:t>
          </w:r>
          <w:r w:rsidR="006F4EDE">
            <w:t xml:space="preserve">        </w:t>
          </w:r>
          <w:r w:rsidR="00391C13">
            <w:t xml:space="preserve">                 </w:t>
          </w:r>
          <w:r w:rsidR="006F4EDE">
            <w:t xml:space="preserve"> </w:t>
          </w:r>
          <w:r>
            <w:t xml:space="preserve">   </w:t>
          </w:r>
          <w:r w:rsidR="006A7B71">
            <w:t xml:space="preserve">              </w:t>
          </w:r>
          <w:r>
            <w:sym w:font="Wingdings" w:char="F0A8"/>
          </w:r>
          <w:r>
            <w:t xml:space="preserve"> Denial</w:t>
          </w:r>
        </w:p>
      </w:tc>
    </w:tr>
  </w:tbl>
  <w:p w14:paraId="60CBB127" w14:textId="77777777" w:rsidR="00EF1FED" w:rsidRDefault="00EF1FED" w:rsidP="001223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1C0CA" w14:textId="77777777" w:rsidR="001120D5" w:rsidRDefault="001120D5" w:rsidP="008D2F18">
      <w:pPr>
        <w:spacing w:after="0" w:line="240" w:lineRule="auto"/>
      </w:pPr>
      <w:r>
        <w:separator/>
      </w:r>
    </w:p>
  </w:footnote>
  <w:footnote w:type="continuationSeparator" w:id="0">
    <w:p w14:paraId="1EC79339" w14:textId="77777777" w:rsidR="001120D5" w:rsidRDefault="001120D5" w:rsidP="008D2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2C691" w14:textId="77777777" w:rsidR="00EF1FED" w:rsidRDefault="00EF1FED" w:rsidP="00C0696C">
    <w:pPr>
      <w:pStyle w:val="Heading4"/>
      <w:spacing w:before="0"/>
      <w:rPr>
        <w:sz w:val="28"/>
        <w:szCs w:val="28"/>
      </w:rPr>
    </w:pPr>
    <w:r w:rsidRPr="009D06CB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42AC0FA9" wp14:editId="5DE1A0CB">
          <wp:simplePos x="0" y="0"/>
          <wp:positionH relativeFrom="column">
            <wp:posOffset>66675</wp:posOffset>
          </wp:positionH>
          <wp:positionV relativeFrom="paragraph">
            <wp:posOffset>-189865</wp:posOffset>
          </wp:positionV>
          <wp:extent cx="828675" cy="828675"/>
          <wp:effectExtent l="19050" t="0" r="9525" b="0"/>
          <wp:wrapSquare wrapText="bothSides"/>
          <wp:docPr id="1" name="Picture 1" descr="OFFICAL-GRIC-LOGO-LAR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FFICAL-GRIC-LOGO-LARG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D06CB">
      <w:rPr>
        <w:sz w:val="28"/>
        <w:szCs w:val="28"/>
      </w:rPr>
      <w:t>Gila River In</w:t>
    </w:r>
    <w:r>
      <w:rPr>
        <w:sz w:val="28"/>
        <w:szCs w:val="28"/>
      </w:rPr>
      <w:t>dian Community Grant Application</w:t>
    </w:r>
  </w:p>
  <w:p w14:paraId="5C1879AC" w14:textId="77777777" w:rsidR="00EF1FED" w:rsidRPr="00F645D5" w:rsidRDefault="007A6FB3" w:rsidP="00C0696C">
    <w:pPr>
      <w:rPr>
        <w:rFonts w:asciiTheme="majorHAnsi" w:hAnsiTheme="majorHAnsi"/>
        <w:b/>
        <w:i/>
        <w:color w:val="FF0000"/>
        <w:sz w:val="28"/>
        <w:szCs w:val="28"/>
      </w:rPr>
    </w:pPr>
    <w:r>
      <w:rPr>
        <w:rFonts w:asciiTheme="majorHAnsi" w:hAnsiTheme="majorHAnsi"/>
        <w:b/>
        <w:i/>
        <w:color w:val="4F81BD" w:themeColor="accent1"/>
        <w:sz w:val="28"/>
        <w:szCs w:val="28"/>
      </w:rPr>
      <w:t>Grant Cycle 202</w:t>
    </w:r>
    <w:r w:rsidR="00810936">
      <w:rPr>
        <w:rFonts w:asciiTheme="majorHAnsi" w:hAnsiTheme="majorHAnsi"/>
        <w:b/>
        <w:i/>
        <w:color w:val="4F81BD" w:themeColor="accent1"/>
        <w:sz w:val="28"/>
        <w:szCs w:val="28"/>
      </w:rPr>
      <w:t>6</w:t>
    </w:r>
  </w:p>
  <w:p w14:paraId="3200A2E3" w14:textId="77777777" w:rsidR="00EF1FED" w:rsidRDefault="00EF1F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674E9" w14:textId="77777777" w:rsidR="00EF1FED" w:rsidRPr="009D06CB" w:rsidRDefault="00EF1FED" w:rsidP="00C0696C">
    <w:pPr>
      <w:pStyle w:val="Heading4"/>
      <w:spacing w:before="0"/>
      <w:rPr>
        <w:sz w:val="28"/>
        <w:szCs w:val="28"/>
      </w:rPr>
    </w:pPr>
    <w:r w:rsidRPr="009D06CB">
      <w:rPr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 wp14:anchorId="33E27E8A" wp14:editId="131D321A">
          <wp:simplePos x="0" y="0"/>
          <wp:positionH relativeFrom="column">
            <wp:posOffset>69850</wp:posOffset>
          </wp:positionH>
          <wp:positionV relativeFrom="paragraph">
            <wp:posOffset>-190500</wp:posOffset>
          </wp:positionV>
          <wp:extent cx="768350" cy="768350"/>
          <wp:effectExtent l="0" t="0" r="0" b="0"/>
          <wp:wrapSquare wrapText="bothSides"/>
          <wp:docPr id="2" name="Picture 1" descr="OFFICAL-GRIC-LOGO-LAR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FFICAL-GRIC-LOGO-LARG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768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D06CB">
      <w:rPr>
        <w:sz w:val="28"/>
        <w:szCs w:val="28"/>
      </w:rPr>
      <w:t>Gila River In</w:t>
    </w:r>
    <w:r>
      <w:rPr>
        <w:sz w:val="28"/>
        <w:szCs w:val="28"/>
      </w:rPr>
      <w:t>dian Community Grant Application</w:t>
    </w:r>
  </w:p>
  <w:p w14:paraId="44FFE962" w14:textId="77777777" w:rsidR="00EF1FED" w:rsidRPr="00F645D5" w:rsidRDefault="007A6FB3" w:rsidP="00C0696C">
    <w:pPr>
      <w:pStyle w:val="Header"/>
      <w:rPr>
        <w:rFonts w:asciiTheme="majorHAnsi" w:hAnsiTheme="majorHAnsi"/>
        <w:b/>
        <w:i/>
        <w:color w:val="FF0000"/>
        <w:sz w:val="28"/>
        <w:szCs w:val="28"/>
      </w:rPr>
    </w:pPr>
    <w:r>
      <w:rPr>
        <w:rFonts w:asciiTheme="majorHAnsi" w:hAnsiTheme="majorHAnsi"/>
        <w:b/>
        <w:i/>
        <w:color w:val="4F81BD" w:themeColor="accent1"/>
        <w:sz w:val="28"/>
        <w:szCs w:val="28"/>
      </w:rPr>
      <w:t>Grant Cycle 202</w:t>
    </w:r>
    <w:r w:rsidR="00810936">
      <w:rPr>
        <w:rFonts w:asciiTheme="majorHAnsi" w:hAnsiTheme="majorHAnsi"/>
        <w:b/>
        <w:i/>
        <w:color w:val="4F81BD" w:themeColor="accent1"/>
        <w:sz w:val="28"/>
        <w:szCs w:val="28"/>
      </w:rPr>
      <w:t>6</w:t>
    </w:r>
  </w:p>
  <w:p w14:paraId="28A92D2B" w14:textId="77777777" w:rsidR="00EF1FED" w:rsidRDefault="00EF1F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A0BFD"/>
    <w:multiLevelType w:val="hybridMultilevel"/>
    <w:tmpl w:val="DA3A851E"/>
    <w:lvl w:ilvl="0" w:tplc="E8685D3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47FA09D7"/>
    <w:multiLevelType w:val="hybridMultilevel"/>
    <w:tmpl w:val="F8A450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0B946A5"/>
    <w:multiLevelType w:val="hybridMultilevel"/>
    <w:tmpl w:val="B4E2CF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0235880">
    <w:abstractNumId w:val="2"/>
  </w:num>
  <w:num w:numId="2" w16cid:durableId="71390333">
    <w:abstractNumId w:val="0"/>
  </w:num>
  <w:num w:numId="3" w16cid:durableId="16021843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ocumentProtection w:edit="forms" w:enforcement="1" w:cryptProviderType="rsaAES" w:cryptAlgorithmClass="hash" w:cryptAlgorithmType="typeAny" w:cryptAlgorithmSid="14" w:cryptSpinCount="100000" w:hash="NQH9PBW/TmnfdJPnO5ROsvG5V+YqDHLZIuWecindp6dn0s/h/hZ+ZGBpLsn45V04cmUiZV5qzbLpcW6vJNL/nA==" w:salt="HmsKyChiiPca18EXhnfrRw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9EC"/>
    <w:rsid w:val="00000DA4"/>
    <w:rsid w:val="000158C8"/>
    <w:rsid w:val="00017CB5"/>
    <w:rsid w:val="0004600F"/>
    <w:rsid w:val="00074AEF"/>
    <w:rsid w:val="000B5CCB"/>
    <w:rsid w:val="000D1BA1"/>
    <w:rsid w:val="000D69C2"/>
    <w:rsid w:val="000D6B20"/>
    <w:rsid w:val="000E4C8C"/>
    <w:rsid w:val="001120D5"/>
    <w:rsid w:val="00116361"/>
    <w:rsid w:val="00122388"/>
    <w:rsid w:val="0014069B"/>
    <w:rsid w:val="0017331E"/>
    <w:rsid w:val="001A7496"/>
    <w:rsid w:val="001B227B"/>
    <w:rsid w:val="001C1F69"/>
    <w:rsid w:val="001C5A3F"/>
    <w:rsid w:val="001D1FAF"/>
    <w:rsid w:val="001E5219"/>
    <w:rsid w:val="001F5A74"/>
    <w:rsid w:val="002016DE"/>
    <w:rsid w:val="0022370A"/>
    <w:rsid w:val="0023585D"/>
    <w:rsid w:val="00244A7D"/>
    <w:rsid w:val="002469EC"/>
    <w:rsid w:val="002566B5"/>
    <w:rsid w:val="0028417A"/>
    <w:rsid w:val="00285D9D"/>
    <w:rsid w:val="00287032"/>
    <w:rsid w:val="00290337"/>
    <w:rsid w:val="002D695A"/>
    <w:rsid w:val="002D7249"/>
    <w:rsid w:val="002E3B50"/>
    <w:rsid w:val="00305310"/>
    <w:rsid w:val="00307A6C"/>
    <w:rsid w:val="00320BC5"/>
    <w:rsid w:val="003903CE"/>
    <w:rsid w:val="00391C13"/>
    <w:rsid w:val="003977A9"/>
    <w:rsid w:val="003A142E"/>
    <w:rsid w:val="003B1ACD"/>
    <w:rsid w:val="003E4A84"/>
    <w:rsid w:val="00403B64"/>
    <w:rsid w:val="00420920"/>
    <w:rsid w:val="00457BFF"/>
    <w:rsid w:val="00461D5C"/>
    <w:rsid w:val="004639C2"/>
    <w:rsid w:val="00472086"/>
    <w:rsid w:val="004723EC"/>
    <w:rsid w:val="0049555A"/>
    <w:rsid w:val="004A422E"/>
    <w:rsid w:val="004B0CAA"/>
    <w:rsid w:val="004B72DC"/>
    <w:rsid w:val="004F3679"/>
    <w:rsid w:val="00503FC6"/>
    <w:rsid w:val="00504EB5"/>
    <w:rsid w:val="00511E96"/>
    <w:rsid w:val="0052408A"/>
    <w:rsid w:val="00553C0A"/>
    <w:rsid w:val="00582557"/>
    <w:rsid w:val="00587895"/>
    <w:rsid w:val="005A3447"/>
    <w:rsid w:val="005E221C"/>
    <w:rsid w:val="006012B7"/>
    <w:rsid w:val="00604698"/>
    <w:rsid w:val="00640FCC"/>
    <w:rsid w:val="0064260E"/>
    <w:rsid w:val="006536C4"/>
    <w:rsid w:val="00654D39"/>
    <w:rsid w:val="00661172"/>
    <w:rsid w:val="00666F47"/>
    <w:rsid w:val="006849DA"/>
    <w:rsid w:val="00690893"/>
    <w:rsid w:val="006A7B71"/>
    <w:rsid w:val="006B546E"/>
    <w:rsid w:val="006C5294"/>
    <w:rsid w:val="006D3091"/>
    <w:rsid w:val="006D6FAA"/>
    <w:rsid w:val="006E1571"/>
    <w:rsid w:val="006F301F"/>
    <w:rsid w:val="006F4EDE"/>
    <w:rsid w:val="00705BC4"/>
    <w:rsid w:val="007172FE"/>
    <w:rsid w:val="007302D9"/>
    <w:rsid w:val="00735ABA"/>
    <w:rsid w:val="007A6FB3"/>
    <w:rsid w:val="007C22D0"/>
    <w:rsid w:val="007D3F63"/>
    <w:rsid w:val="007E2D2B"/>
    <w:rsid w:val="007E7E41"/>
    <w:rsid w:val="00810936"/>
    <w:rsid w:val="00812D76"/>
    <w:rsid w:val="0081696F"/>
    <w:rsid w:val="00844E95"/>
    <w:rsid w:val="00845F76"/>
    <w:rsid w:val="00847F32"/>
    <w:rsid w:val="00870D0B"/>
    <w:rsid w:val="008C5024"/>
    <w:rsid w:val="008D2F18"/>
    <w:rsid w:val="008D5AD1"/>
    <w:rsid w:val="008F1637"/>
    <w:rsid w:val="008F3D67"/>
    <w:rsid w:val="00912AC8"/>
    <w:rsid w:val="00926D19"/>
    <w:rsid w:val="00934929"/>
    <w:rsid w:val="00953005"/>
    <w:rsid w:val="0096364C"/>
    <w:rsid w:val="00987918"/>
    <w:rsid w:val="00990CB7"/>
    <w:rsid w:val="00991DE0"/>
    <w:rsid w:val="0099768B"/>
    <w:rsid w:val="009B18B4"/>
    <w:rsid w:val="009B3B03"/>
    <w:rsid w:val="009C4443"/>
    <w:rsid w:val="009D3150"/>
    <w:rsid w:val="009D4E85"/>
    <w:rsid w:val="009E2F86"/>
    <w:rsid w:val="00A02DFD"/>
    <w:rsid w:val="00A032E4"/>
    <w:rsid w:val="00A125F0"/>
    <w:rsid w:val="00A417D6"/>
    <w:rsid w:val="00A75BF8"/>
    <w:rsid w:val="00A91F71"/>
    <w:rsid w:val="00AC1B6B"/>
    <w:rsid w:val="00AD2B59"/>
    <w:rsid w:val="00B01405"/>
    <w:rsid w:val="00B154E4"/>
    <w:rsid w:val="00B2205C"/>
    <w:rsid w:val="00B2289F"/>
    <w:rsid w:val="00B3748D"/>
    <w:rsid w:val="00B37C5F"/>
    <w:rsid w:val="00B50C89"/>
    <w:rsid w:val="00B85BCA"/>
    <w:rsid w:val="00BC066E"/>
    <w:rsid w:val="00BC4EFD"/>
    <w:rsid w:val="00BE06F8"/>
    <w:rsid w:val="00BE34CC"/>
    <w:rsid w:val="00BE3501"/>
    <w:rsid w:val="00BF1DCE"/>
    <w:rsid w:val="00BF3F2B"/>
    <w:rsid w:val="00BF75DC"/>
    <w:rsid w:val="00C0696C"/>
    <w:rsid w:val="00C07C01"/>
    <w:rsid w:val="00C1429C"/>
    <w:rsid w:val="00C2617F"/>
    <w:rsid w:val="00C85D2A"/>
    <w:rsid w:val="00C91784"/>
    <w:rsid w:val="00CA1551"/>
    <w:rsid w:val="00CC0903"/>
    <w:rsid w:val="00CC5BAF"/>
    <w:rsid w:val="00CE1E93"/>
    <w:rsid w:val="00D10BEE"/>
    <w:rsid w:val="00D126DF"/>
    <w:rsid w:val="00D138B2"/>
    <w:rsid w:val="00D30CF6"/>
    <w:rsid w:val="00D30DDB"/>
    <w:rsid w:val="00D3551F"/>
    <w:rsid w:val="00D543EA"/>
    <w:rsid w:val="00D56400"/>
    <w:rsid w:val="00D62264"/>
    <w:rsid w:val="00D64918"/>
    <w:rsid w:val="00D73A24"/>
    <w:rsid w:val="00D92C0B"/>
    <w:rsid w:val="00DA471D"/>
    <w:rsid w:val="00DB68C3"/>
    <w:rsid w:val="00DC1EF5"/>
    <w:rsid w:val="00DC42F0"/>
    <w:rsid w:val="00E1581A"/>
    <w:rsid w:val="00E35BAB"/>
    <w:rsid w:val="00E41620"/>
    <w:rsid w:val="00E87A4C"/>
    <w:rsid w:val="00EA2E7C"/>
    <w:rsid w:val="00EC084B"/>
    <w:rsid w:val="00EC1C86"/>
    <w:rsid w:val="00EC2688"/>
    <w:rsid w:val="00EF1FED"/>
    <w:rsid w:val="00F55001"/>
    <w:rsid w:val="00F60B5C"/>
    <w:rsid w:val="00F645D5"/>
    <w:rsid w:val="00F7773C"/>
    <w:rsid w:val="00F86E20"/>
    <w:rsid w:val="00F962C3"/>
    <w:rsid w:val="00FA2B07"/>
    <w:rsid w:val="00FC1A37"/>
    <w:rsid w:val="00FD4621"/>
    <w:rsid w:val="00FD6D96"/>
    <w:rsid w:val="00FF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DCBB0D"/>
  <w15:docId w15:val="{98951E9A-80EC-DE44-8948-A06B09CFB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D2B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2F18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2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F18"/>
  </w:style>
  <w:style w:type="paragraph" w:styleId="Footer">
    <w:name w:val="footer"/>
    <w:basedOn w:val="Normal"/>
    <w:link w:val="FooterChar"/>
    <w:uiPriority w:val="99"/>
    <w:unhideWhenUsed/>
    <w:rsid w:val="008D2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F18"/>
  </w:style>
  <w:style w:type="character" w:customStyle="1" w:styleId="Heading4Char">
    <w:name w:val="Heading 4 Char"/>
    <w:basedOn w:val="DefaultParagraphFont"/>
    <w:link w:val="Heading4"/>
    <w:uiPriority w:val="9"/>
    <w:semiHidden/>
    <w:rsid w:val="008D2F1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543E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3E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85D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-Accent11">
    <w:name w:val="Light Shading - Accent 11"/>
    <w:basedOn w:val="TableNormal"/>
    <w:uiPriority w:val="60"/>
    <w:rsid w:val="006C529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Style1">
    <w:name w:val="Style1"/>
    <w:basedOn w:val="DefaultParagraphFont"/>
    <w:uiPriority w:val="1"/>
    <w:rsid w:val="00461D5C"/>
    <w:rPr>
      <w:color w:val="auto"/>
    </w:rPr>
  </w:style>
  <w:style w:type="character" w:customStyle="1" w:styleId="Style2">
    <w:name w:val="Style2"/>
    <w:basedOn w:val="DefaultParagraphFont"/>
    <w:uiPriority w:val="1"/>
    <w:rsid w:val="00461D5C"/>
    <w:rPr>
      <w:color w:val="auto"/>
    </w:rPr>
  </w:style>
  <w:style w:type="character" w:customStyle="1" w:styleId="Style3">
    <w:name w:val="Style3"/>
    <w:basedOn w:val="DefaultParagraphFont"/>
    <w:uiPriority w:val="1"/>
    <w:rsid w:val="00461D5C"/>
    <w:rPr>
      <w:color w:val="auto"/>
    </w:rPr>
  </w:style>
  <w:style w:type="character" w:customStyle="1" w:styleId="Style4">
    <w:name w:val="Style4"/>
    <w:basedOn w:val="DefaultParagraphFont"/>
    <w:uiPriority w:val="1"/>
    <w:rsid w:val="00461D5C"/>
    <w:rPr>
      <w:color w:val="auto"/>
    </w:rPr>
  </w:style>
  <w:style w:type="character" w:customStyle="1" w:styleId="Style5">
    <w:name w:val="Style5"/>
    <w:basedOn w:val="DefaultParagraphFont"/>
    <w:uiPriority w:val="1"/>
    <w:rsid w:val="00461D5C"/>
    <w:rPr>
      <w:color w:val="auto"/>
    </w:rPr>
  </w:style>
  <w:style w:type="paragraph" w:styleId="ListParagraph">
    <w:name w:val="List Paragraph"/>
    <w:basedOn w:val="Normal"/>
    <w:uiPriority w:val="34"/>
    <w:qFormat/>
    <w:rsid w:val="008F3D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A42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zaredb1/Desktop/Posts/GRIC%20Grant%20Application%20202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BF9C47E61762840BDAEE94128569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07C6F0-6B9C-DA40-B06E-EE9D3A490C72}"/>
      </w:docPartPr>
      <w:docPartBody>
        <w:p w:rsidR="00000000" w:rsidRDefault="00000000">
          <w:pPr>
            <w:pStyle w:val="ABF9C47E61762840BDAEE941285697A7"/>
          </w:pPr>
          <w:r w:rsidRPr="009559C9">
            <w:rPr>
              <w:rStyle w:val="PlaceholderText"/>
            </w:rPr>
            <w:t>Click here to enter a date.</w:t>
          </w:r>
        </w:p>
      </w:docPartBody>
    </w:docPart>
    <w:docPart>
      <w:docPartPr>
        <w:name w:val="95F726D456CAB943872277DA49293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F1614-4C1F-6941-94B4-1DF3A34BAE4F}"/>
      </w:docPartPr>
      <w:docPartBody>
        <w:p w:rsidR="00000000" w:rsidRDefault="00000000">
          <w:pPr>
            <w:pStyle w:val="95F726D456CAB943872277DA49293AA1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DE5F4A7486435044A4021A3BD8083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481C5A-48CC-4545-9502-516E0F79CE0B}"/>
      </w:docPartPr>
      <w:docPartBody>
        <w:p w:rsidR="00000000" w:rsidRDefault="00000000">
          <w:pPr>
            <w:pStyle w:val="DE5F4A7486435044A4021A3BD808333C"/>
          </w:pPr>
          <w:r w:rsidRPr="009559C9">
            <w:rPr>
              <w:rStyle w:val="PlaceholderText"/>
            </w:rPr>
            <w:t>Choose an item.</w:t>
          </w:r>
        </w:p>
      </w:docPartBody>
    </w:docPart>
    <w:docPart>
      <w:docPartPr>
        <w:name w:val="8AACFE3647AD6B40B88EF3DDA65BC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BB0C84-47B1-C64D-A458-620D6C358396}"/>
      </w:docPartPr>
      <w:docPartBody>
        <w:p w:rsidR="00000000" w:rsidRDefault="00000000">
          <w:pPr>
            <w:pStyle w:val="8AACFE3647AD6B40B88EF3DDA65BC054"/>
          </w:pPr>
          <w:r w:rsidRPr="00C0696C">
            <w:rPr>
              <w:rStyle w:val="PlaceholderText"/>
            </w:rPr>
            <w:t>Click here to enter text.</w:t>
          </w:r>
        </w:p>
      </w:docPartBody>
    </w:docPart>
    <w:docPart>
      <w:docPartPr>
        <w:name w:val="C278979C3553674A86D48B575D124E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43EE5-C97B-1E49-AFD2-CAE22FE2EDF7}"/>
      </w:docPartPr>
      <w:docPartBody>
        <w:p w:rsidR="00000000" w:rsidRDefault="00000000">
          <w:pPr>
            <w:pStyle w:val="C278979C3553674A86D48B575D124E3F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D458556524AF04498484B1446767F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077F3-F000-004B-857E-AC0AF9FAEB21}"/>
      </w:docPartPr>
      <w:docPartBody>
        <w:p w:rsidR="00000000" w:rsidRDefault="00000000">
          <w:pPr>
            <w:pStyle w:val="D458556524AF04498484B1446767F12E"/>
          </w:pPr>
          <w:r w:rsidRPr="005B318D">
            <w:rPr>
              <w:rStyle w:val="PlaceholderText"/>
            </w:rPr>
            <w:t>Choose an item.</w:t>
          </w:r>
        </w:p>
      </w:docPartBody>
    </w:docPart>
    <w:docPart>
      <w:docPartPr>
        <w:name w:val="8B13B7919E76F04F81469B41D033D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60695-F700-E24E-AF4A-BC35D3FBD3C5}"/>
      </w:docPartPr>
      <w:docPartBody>
        <w:p w:rsidR="00000000" w:rsidRDefault="00000000">
          <w:pPr>
            <w:pStyle w:val="8B13B7919E76F04F81469B41D033D586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44DEC80CF99462479D1E54364FA9B8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114EC-92F5-6E4E-A72C-D261BEE89A6B}"/>
      </w:docPartPr>
      <w:docPartBody>
        <w:p w:rsidR="00000000" w:rsidRDefault="00000000">
          <w:pPr>
            <w:pStyle w:val="44DEC80CF99462479D1E54364FA9B862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D338ECEA698A654ABDA098CDBD253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D738E-F6FF-674E-AFF7-128C2B8825EF}"/>
      </w:docPartPr>
      <w:docPartBody>
        <w:p w:rsidR="00000000" w:rsidRDefault="00000000">
          <w:pPr>
            <w:pStyle w:val="D338ECEA698A654ABDA098CDBD2535F1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F93F1AAA1008AC4ABD3219248C99D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37BD4-DC82-294A-A41B-622764C3F04C}"/>
      </w:docPartPr>
      <w:docPartBody>
        <w:p w:rsidR="00000000" w:rsidRDefault="00000000">
          <w:pPr>
            <w:pStyle w:val="F93F1AAA1008AC4ABD3219248C99D398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C88C2ED4A92D5044B2E844A7A0A9F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446D50-819F-5741-8104-80AFD2467DA5}"/>
      </w:docPartPr>
      <w:docPartBody>
        <w:p w:rsidR="00000000" w:rsidRDefault="00000000">
          <w:pPr>
            <w:pStyle w:val="C88C2ED4A92D5044B2E844A7A0A9FA34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50C043FD55A6DB41A228AB830058F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B0733-C13C-AF49-968F-127A2DEBEF80}"/>
      </w:docPartPr>
      <w:docPartBody>
        <w:p w:rsidR="00000000" w:rsidRDefault="00000000">
          <w:pPr>
            <w:pStyle w:val="50C043FD55A6DB41A228AB830058F07F"/>
          </w:pPr>
          <w:r w:rsidRPr="009559C9">
            <w:rPr>
              <w:rStyle w:val="PlaceholderText"/>
            </w:rPr>
            <w:t>Choose an item.</w:t>
          </w:r>
        </w:p>
      </w:docPartBody>
    </w:docPart>
    <w:docPart>
      <w:docPartPr>
        <w:name w:val="49E9995F16BD4847A9430B62FBE76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DD4B4-AEAE-6945-9892-FB79B638D2D2}"/>
      </w:docPartPr>
      <w:docPartBody>
        <w:p w:rsidR="00000000" w:rsidRDefault="00000000">
          <w:pPr>
            <w:pStyle w:val="49E9995F16BD4847A9430B62FBE76EFE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F5004B37D1E0A649975096F602EFF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17C3B7-26AC-D249-B43E-1212FD223957}"/>
      </w:docPartPr>
      <w:docPartBody>
        <w:p w:rsidR="00000000" w:rsidRDefault="00000000">
          <w:pPr>
            <w:pStyle w:val="F5004B37D1E0A649975096F602EFF621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FE2ED0FF5271ED4D873827109134E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A096AE-D6A0-9B40-B5E4-4C9CFF6CBB6C}"/>
      </w:docPartPr>
      <w:docPartBody>
        <w:p w:rsidR="00000000" w:rsidRDefault="00000000">
          <w:pPr>
            <w:pStyle w:val="FE2ED0FF5271ED4D873827109134E157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3549F642FE762C45A465F817AA7B6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26C412-D91B-9F41-A8A9-F087E52DD1FF}"/>
      </w:docPartPr>
      <w:docPartBody>
        <w:p w:rsidR="00000000" w:rsidRDefault="00000000">
          <w:pPr>
            <w:pStyle w:val="3549F642FE762C45A465F817AA7B627F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F47E23E5F1F81C49859B6E2A46077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D1639-162C-6546-8D72-273AA2B8B85E}"/>
      </w:docPartPr>
      <w:docPartBody>
        <w:p w:rsidR="00000000" w:rsidRDefault="00000000">
          <w:pPr>
            <w:pStyle w:val="F47E23E5F1F81C49859B6E2A4607718C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FEDC7B98CD1F6A4F83C7BA010BE35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36AA4-C592-3D4C-92E6-2F5555BE09A7}"/>
      </w:docPartPr>
      <w:docPartBody>
        <w:p w:rsidR="00000000" w:rsidRDefault="00000000">
          <w:pPr>
            <w:pStyle w:val="FEDC7B98CD1F6A4F83C7BA010BE352C5"/>
          </w:pPr>
          <w:r w:rsidRPr="009559C9">
            <w:rPr>
              <w:rStyle w:val="PlaceholderText"/>
            </w:rPr>
            <w:t>Choose an item.</w:t>
          </w:r>
        </w:p>
      </w:docPartBody>
    </w:docPart>
    <w:docPart>
      <w:docPartPr>
        <w:name w:val="3C2071663A6D154180E768BBB2905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EAD42-0916-CD4B-B2C2-585E9C30C95E}"/>
      </w:docPartPr>
      <w:docPartBody>
        <w:p w:rsidR="00000000" w:rsidRDefault="00000000">
          <w:pPr>
            <w:pStyle w:val="3C2071663A6D154180E768BBB29054BA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FA3BDF4C737A644BA97A747EEB806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21938-7E48-F542-8C92-D2C8B2A81591}"/>
      </w:docPartPr>
      <w:docPartBody>
        <w:p w:rsidR="00000000" w:rsidRDefault="00000000">
          <w:pPr>
            <w:pStyle w:val="FA3BDF4C737A644BA97A747EEB806DDA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AA4F7875DE0D684F84541E0B2886C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8190E-3DBE-FA40-AA9C-E8B455A0730D}"/>
      </w:docPartPr>
      <w:docPartBody>
        <w:p w:rsidR="00000000" w:rsidRDefault="00000000">
          <w:pPr>
            <w:pStyle w:val="AA4F7875DE0D684F84541E0B2886C214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FF04EBA40A3F6740B2EF3A20A03E4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F0896-A321-5740-94C5-7B56B57BE7CE}"/>
      </w:docPartPr>
      <w:docPartBody>
        <w:p w:rsidR="00000000" w:rsidRDefault="00000000">
          <w:pPr>
            <w:pStyle w:val="FF04EBA40A3F6740B2EF3A20A03E4CA2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94145BBBF3B5B445A14FD7F8F4689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64970D-9590-B54F-9D31-BC774F2B2434}"/>
      </w:docPartPr>
      <w:docPartBody>
        <w:p w:rsidR="00000000" w:rsidRDefault="00000000">
          <w:pPr>
            <w:pStyle w:val="94145BBBF3B5B445A14FD7F8F4689DE0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DA636913990E2C458350E33B9892C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7E0D50-B833-F243-8A87-3AA87BBCA85C}"/>
      </w:docPartPr>
      <w:docPartBody>
        <w:p w:rsidR="00000000" w:rsidRDefault="00000000">
          <w:pPr>
            <w:pStyle w:val="DA636913990E2C458350E33B9892CF4E"/>
          </w:pPr>
          <w:r w:rsidRPr="00FA2A3D">
            <w:rPr>
              <w:rStyle w:val="PlaceholderText"/>
            </w:rPr>
            <w:t>Choose an item.</w:t>
          </w:r>
        </w:p>
      </w:docPartBody>
    </w:docPart>
    <w:docPart>
      <w:docPartPr>
        <w:name w:val="3EF7C42D54413A49B070C9093CACE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174FB-77D5-D74F-8203-F09983A0C98D}"/>
      </w:docPartPr>
      <w:docPartBody>
        <w:p w:rsidR="00000000" w:rsidRDefault="00000000">
          <w:pPr>
            <w:pStyle w:val="3EF7C42D54413A49B070C9093CACE361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FADFD18836548F4380731EBC9ECE6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DCE80-48C6-2348-99DF-8CB23BEE3335}"/>
      </w:docPartPr>
      <w:docPartBody>
        <w:p w:rsidR="00000000" w:rsidRDefault="00000000">
          <w:pPr>
            <w:pStyle w:val="FADFD18836548F4380731EBC9ECE6986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436873E72CA02A4CB03D78FF8DD1A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7788E-14EF-9E41-8739-D5D6D5486556}"/>
      </w:docPartPr>
      <w:docPartBody>
        <w:p w:rsidR="00000000" w:rsidRDefault="00000000">
          <w:pPr>
            <w:pStyle w:val="436873E72CA02A4CB03D78FF8DD1ACE7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F81F2808EE516B48BEDD9D172DD25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A6002-BEA8-F547-AAE6-9B538FD4BD44}"/>
      </w:docPartPr>
      <w:docPartBody>
        <w:p w:rsidR="00000000" w:rsidRDefault="00000000">
          <w:pPr>
            <w:pStyle w:val="F81F2808EE516B48BEDD9D172DD25449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66CAED03E4193E42BD03911E4A002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47E7A7-07F1-844B-A86E-7A6D6FBA562F}"/>
      </w:docPartPr>
      <w:docPartBody>
        <w:p w:rsidR="00000000" w:rsidRDefault="00000000">
          <w:pPr>
            <w:pStyle w:val="66CAED03E4193E42BD03911E4A00253D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F28BEB70A4D9B6458AE90697B58DE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48C254-09AC-4446-B60A-037EFE43431E}"/>
      </w:docPartPr>
      <w:docPartBody>
        <w:p w:rsidR="00000000" w:rsidRDefault="00000000">
          <w:pPr>
            <w:pStyle w:val="F28BEB70A4D9B6458AE90697B58DE4EF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004591E5F5F1EC4DA95CCD10AD2C8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B267E-AD1F-9944-BEC2-5C8A35D3B926}"/>
      </w:docPartPr>
      <w:docPartBody>
        <w:p w:rsidR="00000000" w:rsidRDefault="00000000">
          <w:pPr>
            <w:pStyle w:val="004591E5F5F1EC4DA95CCD10AD2C8D30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E8293A1443E0F7448B85066F35584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64FAF7-8A52-034C-8D02-8CDF08F9A4F6}"/>
      </w:docPartPr>
      <w:docPartBody>
        <w:p w:rsidR="00000000" w:rsidRDefault="00000000">
          <w:pPr>
            <w:pStyle w:val="E8293A1443E0F7448B85066F35584299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3C3150F8D1F6F7488CA01A3C37822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247A9-C215-6A49-A147-D7A74C0B11AD}"/>
      </w:docPartPr>
      <w:docPartBody>
        <w:p w:rsidR="00000000" w:rsidRDefault="00000000">
          <w:pPr>
            <w:pStyle w:val="3C3150F8D1F6F7488CA01A3C3782207F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6395685F018CC141AA34FA4B6C4CD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27845-9ECB-214B-BAC3-DF0D51D2FA8B}"/>
      </w:docPartPr>
      <w:docPartBody>
        <w:p w:rsidR="00000000" w:rsidRDefault="00000000">
          <w:pPr>
            <w:pStyle w:val="6395685F018CC141AA34FA4B6C4CD83E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3661BEC111CBEF4CAC3430AE5136E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00EA8-16B7-9C4E-8590-7F4391FD05C0}"/>
      </w:docPartPr>
      <w:docPartBody>
        <w:p w:rsidR="00000000" w:rsidRDefault="00000000">
          <w:pPr>
            <w:pStyle w:val="3661BEC111CBEF4CAC3430AE5136E108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2C9CDCA7A9042246B907962A7EAD4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B2AB9-6EC9-1C41-B8E1-FF077161DAB8}"/>
      </w:docPartPr>
      <w:docPartBody>
        <w:p w:rsidR="00000000" w:rsidRDefault="00000000">
          <w:pPr>
            <w:pStyle w:val="2C9CDCA7A9042246B907962A7EAD450D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7AED8B9AF21795409EB2FEDBB7D53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18FD5-58AE-0E4A-87E9-971CF83EDCD0}"/>
      </w:docPartPr>
      <w:docPartBody>
        <w:p w:rsidR="00000000" w:rsidRDefault="00000000">
          <w:pPr>
            <w:pStyle w:val="7AED8B9AF21795409EB2FEDBB7D538A3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4BBE71096B555B47B4ECE507A0291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9EFEC-000B-BC47-AC1E-9D1C03DBEAC4}"/>
      </w:docPartPr>
      <w:docPartBody>
        <w:p w:rsidR="00000000" w:rsidRDefault="00000000">
          <w:pPr>
            <w:pStyle w:val="4BBE71096B555B47B4ECE507A0291136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1A01D14670333840925207986A1F4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E319A-0356-0249-85D9-C86AD2E20E61}"/>
      </w:docPartPr>
      <w:docPartBody>
        <w:p w:rsidR="00000000" w:rsidRDefault="00000000">
          <w:pPr>
            <w:pStyle w:val="1A01D14670333840925207986A1F4EF4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D898E552E1E42548BD81365D5DAF1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E40A4-5130-B740-872D-DDABD13EFDF6}"/>
      </w:docPartPr>
      <w:docPartBody>
        <w:p w:rsidR="00000000" w:rsidRDefault="00000000">
          <w:pPr>
            <w:pStyle w:val="D898E552E1E42548BD81365D5DAF1266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D8D41B52D9A85442A84EFB34A68F1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1AB50-207F-3A45-99F4-6C6DF1752CD6}"/>
      </w:docPartPr>
      <w:docPartBody>
        <w:p w:rsidR="00000000" w:rsidRDefault="00000000">
          <w:pPr>
            <w:pStyle w:val="D8D41B52D9A85442A84EFB34A68F16AF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23F2E9DBD6DF294C8ED8D66045BEB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C7FDED-149C-074C-B8B0-445F33539BAD}"/>
      </w:docPartPr>
      <w:docPartBody>
        <w:p w:rsidR="00000000" w:rsidRDefault="00000000">
          <w:pPr>
            <w:pStyle w:val="23F2E9DBD6DF294C8ED8D66045BEBC0E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8180BB09E7814742BBA70057CAF12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B4B64-6121-804C-9207-299B10526FB0}"/>
      </w:docPartPr>
      <w:docPartBody>
        <w:p w:rsidR="00000000" w:rsidRDefault="00000000">
          <w:pPr>
            <w:pStyle w:val="8180BB09E7814742BBA70057CAF126FE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3E88CDB7E25BC246BD8BAE1DA72C1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C98EB-736A-7B42-BE7C-F5F7E80939DF}"/>
      </w:docPartPr>
      <w:docPartBody>
        <w:p w:rsidR="00000000" w:rsidRDefault="00000000">
          <w:pPr>
            <w:pStyle w:val="3E88CDB7E25BC246BD8BAE1DA72C1615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4CC57424649F9E4F9B803651FC9AF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833846-890C-D046-8253-C0553B7A7699}"/>
      </w:docPartPr>
      <w:docPartBody>
        <w:p w:rsidR="00000000" w:rsidRDefault="00000000">
          <w:pPr>
            <w:pStyle w:val="4CC57424649F9E4F9B803651FC9AFE8E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1FDA6D7EC2381A4E93E8E05330E27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B15820-B542-D946-8D76-166920BA8F6E}"/>
      </w:docPartPr>
      <w:docPartBody>
        <w:p w:rsidR="00000000" w:rsidRDefault="00000000">
          <w:pPr>
            <w:pStyle w:val="1FDA6D7EC2381A4E93E8E05330E27C4B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0DDC595402EB344CA3FC9EF22415E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5A91C4-7366-CE45-AD3C-C64819907D18}"/>
      </w:docPartPr>
      <w:docPartBody>
        <w:p w:rsidR="00000000" w:rsidRDefault="00000000">
          <w:pPr>
            <w:pStyle w:val="0DDC595402EB344CA3FC9EF22415ECFC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1583031CDDF5724994BCFAE780833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527EF-671E-E14E-9034-E434108F7280}"/>
      </w:docPartPr>
      <w:docPartBody>
        <w:p w:rsidR="00000000" w:rsidRDefault="00000000">
          <w:pPr>
            <w:pStyle w:val="1583031CDDF5724994BCFAE780833204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4A537BA41506E046B4308D01C45CD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1B0BA-06EB-1344-894A-FDC0B451929C}"/>
      </w:docPartPr>
      <w:docPartBody>
        <w:p w:rsidR="00000000" w:rsidRDefault="00000000">
          <w:pPr>
            <w:pStyle w:val="4A537BA41506E046B4308D01C45CDA52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6486D170F8A56D4DBDE9B5438C743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90427-1BE2-8342-9867-462554BA3569}"/>
      </w:docPartPr>
      <w:docPartBody>
        <w:p w:rsidR="00000000" w:rsidRDefault="00000000">
          <w:pPr>
            <w:pStyle w:val="6486D170F8A56D4DBDE9B5438C743743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0D26EA7CA4AA1742A04C615351E483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4277AF-369D-914B-ABD2-F16BBD9C3CB5}"/>
      </w:docPartPr>
      <w:docPartBody>
        <w:p w:rsidR="00000000" w:rsidRDefault="00000000">
          <w:pPr>
            <w:pStyle w:val="0D26EA7CA4AA1742A04C615351E48336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CE7DE8EB9ED65345BE6B382A3E3DA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5FAEB-6295-904E-915F-85119F2F8D47}"/>
      </w:docPartPr>
      <w:docPartBody>
        <w:p w:rsidR="00000000" w:rsidRDefault="00000000">
          <w:pPr>
            <w:pStyle w:val="CE7DE8EB9ED65345BE6B382A3E3DA7AE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F67674C30454AD4AA7522757B95FE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D4CAB-992A-4F4D-BFD7-0B67D6ABEE13}"/>
      </w:docPartPr>
      <w:docPartBody>
        <w:p w:rsidR="00000000" w:rsidRDefault="00000000">
          <w:pPr>
            <w:pStyle w:val="F67674C30454AD4AA7522757B95FE8BE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A12D54D76488F8418A2BA97B784CE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065029-EB21-2B4D-87D6-8F441895A3E5}"/>
      </w:docPartPr>
      <w:docPartBody>
        <w:p w:rsidR="00000000" w:rsidRDefault="00000000">
          <w:pPr>
            <w:pStyle w:val="A12D54D76488F8418A2BA97B784CE361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577783445FFF05498446D947E1EE5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9015BD-B941-994C-89C5-0F1F06C5C55D}"/>
      </w:docPartPr>
      <w:docPartBody>
        <w:p w:rsidR="00000000" w:rsidRDefault="00000000">
          <w:pPr>
            <w:pStyle w:val="577783445FFF05498446D947E1EE5175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13D753F0F42DCE4B9747FFD4FC882D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E4FBF-4AD9-6E4F-8E28-4037DD27EA96}"/>
      </w:docPartPr>
      <w:docPartBody>
        <w:p w:rsidR="00000000" w:rsidRDefault="00000000">
          <w:pPr>
            <w:pStyle w:val="13D753F0F42DCE4B9747FFD4FC882DEF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1A15A643A40481418C439C5E186BA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76AC4-A554-8249-8355-BBC27470ECF9}"/>
      </w:docPartPr>
      <w:docPartBody>
        <w:p w:rsidR="00000000" w:rsidRDefault="00000000">
          <w:pPr>
            <w:pStyle w:val="1A15A643A40481418C439C5E186BAA91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B79678A0A5457A4196DE397E02FDFF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83C0F-A354-B144-8835-2FC3F11EA218}"/>
      </w:docPartPr>
      <w:docPartBody>
        <w:p w:rsidR="00000000" w:rsidRDefault="00000000">
          <w:pPr>
            <w:pStyle w:val="B79678A0A5457A4196DE397E02FDFF6B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47830C7F3FD51741A5D7F4E9EB1DD9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C13F0-CBFA-9C43-B9B3-E2CE8D7EBF24}"/>
      </w:docPartPr>
      <w:docPartBody>
        <w:p w:rsidR="00000000" w:rsidRDefault="00000000">
          <w:pPr>
            <w:pStyle w:val="47830C7F3FD51741A5D7F4E9EB1DD983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514087D0D7DFDA40B9F3B09219858A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67357-C941-0B45-BECB-5EDBC39321B4}"/>
      </w:docPartPr>
      <w:docPartBody>
        <w:p w:rsidR="00000000" w:rsidRDefault="00000000">
          <w:pPr>
            <w:pStyle w:val="514087D0D7DFDA40B9F3B09219858A89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12FECBD4A2BD3C43AF7E420BDD7773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62B927-C832-5E4D-8563-5F96918C6224}"/>
      </w:docPartPr>
      <w:docPartBody>
        <w:p w:rsidR="00000000" w:rsidRDefault="00000000">
          <w:pPr>
            <w:pStyle w:val="12FECBD4A2BD3C43AF7E420BDD777305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F1C145533AA69743A02C4B5261D99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5E8CC-C427-4E43-8906-D9A9F52DD89D}"/>
      </w:docPartPr>
      <w:docPartBody>
        <w:p w:rsidR="00000000" w:rsidRDefault="00000000">
          <w:pPr>
            <w:pStyle w:val="F1C145533AA69743A02C4B5261D994F9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20A279C5C42BDA4E9F7D86976FBC54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21FEC5-6DF9-DB46-ADA2-A37424050280}"/>
      </w:docPartPr>
      <w:docPartBody>
        <w:p w:rsidR="00000000" w:rsidRDefault="00000000">
          <w:pPr>
            <w:pStyle w:val="20A279C5C42BDA4E9F7D86976FBC54A2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1F251BA67AC36D4E8F84494B59C40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A80F3-4034-384E-A29E-33DD704CFABE}"/>
      </w:docPartPr>
      <w:docPartBody>
        <w:p w:rsidR="00000000" w:rsidRDefault="00000000">
          <w:pPr>
            <w:pStyle w:val="1F251BA67AC36D4E8F84494B59C40299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5225AAD061E6ED40B46C70FB16915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9243C-F37C-5B40-9A68-755BCCE133EE}"/>
      </w:docPartPr>
      <w:docPartBody>
        <w:p w:rsidR="00000000" w:rsidRDefault="00000000">
          <w:pPr>
            <w:pStyle w:val="5225AAD061E6ED40B46C70FB16915327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389769CBA7A02247A05039C366D39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C8770-5FE6-C942-9B28-10D7C30CB91F}"/>
      </w:docPartPr>
      <w:docPartBody>
        <w:p w:rsidR="00000000" w:rsidRDefault="00000000">
          <w:pPr>
            <w:pStyle w:val="389769CBA7A02247A05039C366D39FFD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8032BE754679A240B015A1F0D4B79F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01B7F-4376-B448-B51C-535B590C519D}"/>
      </w:docPartPr>
      <w:docPartBody>
        <w:p w:rsidR="00000000" w:rsidRDefault="00000000">
          <w:pPr>
            <w:pStyle w:val="8032BE754679A240B015A1F0D4B79FAF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143AED23D25F51458637B857F5BA1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C560D4-4322-A545-A253-AA70B0903936}"/>
      </w:docPartPr>
      <w:docPartBody>
        <w:p w:rsidR="00000000" w:rsidRDefault="00000000">
          <w:pPr>
            <w:pStyle w:val="143AED23D25F51458637B857F5BA1A0E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9BFF5BF05425D84AB4B4051E6EF33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A7E532-305B-8E48-B0DD-B023AA917C37}"/>
      </w:docPartPr>
      <w:docPartBody>
        <w:p w:rsidR="00000000" w:rsidRDefault="00000000">
          <w:pPr>
            <w:pStyle w:val="9BFF5BF05425D84AB4B4051E6EF33FDE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F644628CB8BFC9459E7C82FBADD3F1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AC2B3-E38E-5E47-8AEC-C46F283B8393}"/>
      </w:docPartPr>
      <w:docPartBody>
        <w:p w:rsidR="00000000" w:rsidRDefault="00000000">
          <w:pPr>
            <w:pStyle w:val="F644628CB8BFC9459E7C82FBADD3F173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2CA7423B570DB743A632630F938306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6BF50-47DE-5544-9ECA-BC6BF17B57D4}"/>
      </w:docPartPr>
      <w:docPartBody>
        <w:p w:rsidR="00000000" w:rsidRDefault="00000000">
          <w:pPr>
            <w:pStyle w:val="2CA7423B570DB743A632630F9383063D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5CDBE315D0061046AD022661C623B8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B5D22-38DB-1041-8219-0ED9144B376B}"/>
      </w:docPartPr>
      <w:docPartBody>
        <w:p w:rsidR="00000000" w:rsidRDefault="00000000">
          <w:pPr>
            <w:pStyle w:val="5CDBE315D0061046AD022661C623B881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099766785789DA4892FA01CD6FE9E3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0208CC-057D-E045-954B-A5EBF4FB40F5}"/>
      </w:docPartPr>
      <w:docPartBody>
        <w:p w:rsidR="00000000" w:rsidRDefault="00000000">
          <w:pPr>
            <w:pStyle w:val="099766785789DA4892FA01CD6FE9E390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86F39A673B40AB43853703FC2722C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825E6-508C-7146-AEEB-5321603A27B7}"/>
      </w:docPartPr>
      <w:docPartBody>
        <w:p w:rsidR="00000000" w:rsidRDefault="00000000">
          <w:pPr>
            <w:pStyle w:val="86F39A673B40AB43853703FC2722C22F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C3C89BC8F5CB424CA0192845DCF44E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C118FE-3EDC-174E-B501-B5F5C84E83D8}"/>
      </w:docPartPr>
      <w:docPartBody>
        <w:p w:rsidR="00000000" w:rsidRDefault="00000000">
          <w:pPr>
            <w:pStyle w:val="C3C89BC8F5CB424CA0192845DCF44E7C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7FBC9C71A9764B438C935574C17EB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70856C-7273-E04D-968E-2DADEAA72B95}"/>
      </w:docPartPr>
      <w:docPartBody>
        <w:p w:rsidR="00000000" w:rsidRDefault="00000000">
          <w:pPr>
            <w:pStyle w:val="7FBC9C71A9764B438C935574C17EB5EA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66BE42EA3EF8EA439EC6713697DF7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550C7-B41D-1242-A719-357678F3E9AB}"/>
      </w:docPartPr>
      <w:docPartBody>
        <w:p w:rsidR="00000000" w:rsidRDefault="00000000">
          <w:pPr>
            <w:pStyle w:val="66BE42EA3EF8EA439EC6713697DF75FB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6878885FDF22AD4CBEF4C64DDA3A0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4C7D6-7842-5349-AB57-10EEF0C790B6}"/>
      </w:docPartPr>
      <w:docPartBody>
        <w:p w:rsidR="00000000" w:rsidRDefault="00000000">
          <w:pPr>
            <w:pStyle w:val="6878885FDF22AD4CBEF4C64DDA3A0915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93A7EEC226B1034C941DFD950938B4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CD08A-CC2F-B343-BA63-B4E78546E0A9}"/>
      </w:docPartPr>
      <w:docPartBody>
        <w:p w:rsidR="00000000" w:rsidRDefault="00000000">
          <w:pPr>
            <w:pStyle w:val="93A7EEC226B1034C941DFD950938B4CB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F1A1D735320CC245BE186F2C88AAE7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F8B7CA-CB7F-4945-97BC-F5082D1065B5}"/>
      </w:docPartPr>
      <w:docPartBody>
        <w:p w:rsidR="00000000" w:rsidRDefault="00000000">
          <w:pPr>
            <w:pStyle w:val="F1A1D735320CC245BE186F2C88AAE7FA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D876231BE8D12246B536D9CAEF6D6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24A623-8A04-B84C-BCA3-A9F82D814A43}"/>
      </w:docPartPr>
      <w:docPartBody>
        <w:p w:rsidR="00000000" w:rsidRDefault="00000000">
          <w:pPr>
            <w:pStyle w:val="D876231BE8D12246B536D9CAEF6D6126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B9CE5270C185C94F922E0A3DE365B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578F4-39CB-5D44-B439-B935F488E6B7}"/>
      </w:docPartPr>
      <w:docPartBody>
        <w:p w:rsidR="00000000" w:rsidRDefault="00000000">
          <w:pPr>
            <w:pStyle w:val="B9CE5270C185C94F922E0A3DE365BB56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D957C8B96513574BA6B6C46A4F723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D4D6E-E55D-2644-9642-1DB900901D9A}"/>
      </w:docPartPr>
      <w:docPartBody>
        <w:p w:rsidR="00000000" w:rsidRDefault="00000000">
          <w:pPr>
            <w:pStyle w:val="D957C8B96513574BA6B6C46A4F7237E9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56EE9DAF6FBE7147BD7A965D1DA0A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54810C-AC21-AC43-82F8-AE942BC603DF}"/>
      </w:docPartPr>
      <w:docPartBody>
        <w:p w:rsidR="00000000" w:rsidRDefault="00000000">
          <w:pPr>
            <w:pStyle w:val="56EE9DAF6FBE7147BD7A965D1DA0A220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AE4BE4DC1F0CC64CA06F2AF35D21F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BD27E-008C-654F-BB62-D0BA1751DFF8}"/>
      </w:docPartPr>
      <w:docPartBody>
        <w:p w:rsidR="00000000" w:rsidRDefault="00000000">
          <w:pPr>
            <w:pStyle w:val="AE4BE4DC1F0CC64CA06F2AF35D21F30E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EBE4FDD71565824B8C9DD37BB9929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A7C81-67DF-FC45-9C7E-910B26BF1B1B}"/>
      </w:docPartPr>
      <w:docPartBody>
        <w:p w:rsidR="00000000" w:rsidRDefault="00000000">
          <w:pPr>
            <w:pStyle w:val="EBE4FDD71565824B8C9DD37BB9929B31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1FFE93E56DD93445898A09EBDBE516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755F6-6330-E34B-ABCD-D507C832754D}"/>
      </w:docPartPr>
      <w:docPartBody>
        <w:p w:rsidR="00000000" w:rsidRDefault="00000000">
          <w:pPr>
            <w:pStyle w:val="1FFE93E56DD93445898A09EBDBE516B7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4C4BB807DE575549A9B92E91B446E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BF5B0-45A2-1344-86A9-884B391BE7F7}"/>
      </w:docPartPr>
      <w:docPartBody>
        <w:p w:rsidR="00000000" w:rsidRDefault="00000000">
          <w:pPr>
            <w:pStyle w:val="4C4BB807DE575549A9B92E91B446EB67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8D728428FC47524482F1A76DEF9F8E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F0EC03-5380-7845-AC58-06820C07EADE}"/>
      </w:docPartPr>
      <w:docPartBody>
        <w:p w:rsidR="00000000" w:rsidRDefault="00000000">
          <w:pPr>
            <w:pStyle w:val="8D728428FC47524482F1A76DEF9F8EB8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9507BD129D6446459B2333CA308773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01E34-4681-8D45-A1FD-1C5CFC8E2E8F}"/>
      </w:docPartPr>
      <w:docPartBody>
        <w:p w:rsidR="00000000" w:rsidRDefault="00000000">
          <w:pPr>
            <w:pStyle w:val="9507BD129D6446459B2333CA30877367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D26301367F3D2947BC3314FDA44A98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FE3E9-1F22-1A4F-8CE1-7FC7FD8C532F}"/>
      </w:docPartPr>
      <w:docPartBody>
        <w:p w:rsidR="00000000" w:rsidRDefault="00000000">
          <w:pPr>
            <w:pStyle w:val="D26301367F3D2947BC3314FDA44A989E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38E45C5B73B268438AE3D6E3F8BAB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4430B-0645-D14F-82FE-F126E5CD079A}"/>
      </w:docPartPr>
      <w:docPartBody>
        <w:p w:rsidR="00000000" w:rsidRDefault="00000000">
          <w:pPr>
            <w:pStyle w:val="38E45C5B73B268438AE3D6E3F8BAB10C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F55130B080722A4C8CA1AB4FDF3DE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2AD910-E9E8-B345-A357-B5FE3F061A04}"/>
      </w:docPartPr>
      <w:docPartBody>
        <w:p w:rsidR="00000000" w:rsidRDefault="00000000">
          <w:pPr>
            <w:pStyle w:val="F55130B080722A4C8CA1AB4FDF3DEAD8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45315CD333BEA14987986EC35EDA99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85D0E-D2FE-7C41-BE60-2227FF876E54}"/>
      </w:docPartPr>
      <w:docPartBody>
        <w:p w:rsidR="00000000" w:rsidRDefault="00000000">
          <w:pPr>
            <w:pStyle w:val="45315CD333BEA14987986EC35EDA991A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4FE20AF17F67C242805709F8CEAB3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E5C34-EBC0-7347-97A1-91C357BFB606}"/>
      </w:docPartPr>
      <w:docPartBody>
        <w:p w:rsidR="00000000" w:rsidRDefault="00000000">
          <w:pPr>
            <w:pStyle w:val="4FE20AF17F67C242805709F8CEAB33B0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DB7CA9BA22F7EB4AAA6D4C33C2C3F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F2DAAE-FBFA-7C45-82E3-66F2ADFD0279}"/>
      </w:docPartPr>
      <w:docPartBody>
        <w:p w:rsidR="00000000" w:rsidRDefault="00000000">
          <w:pPr>
            <w:pStyle w:val="DB7CA9BA22F7EB4AAA6D4C33C2C3FE61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442127FB780B904CBED161FF21B98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59810-3953-D243-996A-EC02A2986789}"/>
      </w:docPartPr>
      <w:docPartBody>
        <w:p w:rsidR="00000000" w:rsidRDefault="00000000">
          <w:pPr>
            <w:pStyle w:val="442127FB780B904CBED161FF21B98F7B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C53418B9D7FFE24182811EEC13A91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85D20-9077-C04A-AB2F-305D3C88D0FD}"/>
      </w:docPartPr>
      <w:docPartBody>
        <w:p w:rsidR="00000000" w:rsidRDefault="00000000">
          <w:pPr>
            <w:pStyle w:val="C53418B9D7FFE24182811EEC13A91215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C2948DD0862F604683B4F09932DAD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3F7C4-71E7-5646-97BC-633747438578}"/>
      </w:docPartPr>
      <w:docPartBody>
        <w:p w:rsidR="00000000" w:rsidRDefault="00000000">
          <w:pPr>
            <w:pStyle w:val="C2948DD0862F604683B4F09932DADD4E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5342150AD30EC441865D0541373713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59D99-D296-9349-B4E0-B6D7C689D7D0}"/>
      </w:docPartPr>
      <w:docPartBody>
        <w:p w:rsidR="00000000" w:rsidRDefault="00000000">
          <w:pPr>
            <w:pStyle w:val="5342150AD30EC441865D054137371319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7E2D2B05C890CF4C9A5B1588B175C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A1B8B-B33B-B64D-BC7E-C8BC6651E1CA}"/>
      </w:docPartPr>
      <w:docPartBody>
        <w:p w:rsidR="00000000" w:rsidRDefault="00000000">
          <w:pPr>
            <w:pStyle w:val="7E2D2B05C890CF4C9A5B1588B175CC4F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6640B61E16E5F04E81E8AF4AC0386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8117A-1188-CE4D-BE5C-6B1D9C8DCAC8}"/>
      </w:docPartPr>
      <w:docPartBody>
        <w:p w:rsidR="00000000" w:rsidRDefault="00000000">
          <w:pPr>
            <w:pStyle w:val="6640B61E16E5F04E81E8AF4AC0386275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A7427E4B5A3BCB428413C3C1764341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B160C-FE13-1B47-BE2E-7712DF6936CA}"/>
      </w:docPartPr>
      <w:docPartBody>
        <w:p w:rsidR="00000000" w:rsidRDefault="00000000">
          <w:pPr>
            <w:pStyle w:val="A7427E4B5A3BCB428413C3C176434103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EEB3E820133CDC4993213C275DF5C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BF1C3-B6DE-A843-B732-078AF8A42E97}"/>
      </w:docPartPr>
      <w:docPartBody>
        <w:p w:rsidR="00000000" w:rsidRDefault="00000000">
          <w:pPr>
            <w:pStyle w:val="EEB3E820133CDC4993213C275DF5CA11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E1461628D3122340B9B44A3F21D8C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A18A5-00CC-4443-9D8D-6C25A7EDE42B}"/>
      </w:docPartPr>
      <w:docPartBody>
        <w:p w:rsidR="00000000" w:rsidRDefault="00000000">
          <w:pPr>
            <w:pStyle w:val="E1461628D3122340B9B44A3F21D8CA03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E9A34793F7464845AE19FDF27949C0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F7E43-4C27-1046-8661-9E33EB1B4DF0}"/>
      </w:docPartPr>
      <w:docPartBody>
        <w:p w:rsidR="00000000" w:rsidRDefault="00000000">
          <w:pPr>
            <w:pStyle w:val="E9A34793F7464845AE19FDF27949C07E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6639440DE09FE54AA7282B90A4AFF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62555-66EF-6241-B6E4-E51D1C5B9192}"/>
      </w:docPartPr>
      <w:docPartBody>
        <w:p w:rsidR="00000000" w:rsidRDefault="00000000">
          <w:pPr>
            <w:pStyle w:val="6639440DE09FE54AA7282B90A4AFF184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B794C53FA0A76E4E859299475A388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C3CB9-EB76-A642-9FEC-A01FD24C3C7E}"/>
      </w:docPartPr>
      <w:docPartBody>
        <w:p w:rsidR="00000000" w:rsidRDefault="00000000">
          <w:pPr>
            <w:pStyle w:val="B794C53FA0A76E4E859299475A3881B0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782C2379F5AD444AA71322D41CC388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9D37A-3AC7-A047-8457-5B50D63682AB}"/>
      </w:docPartPr>
      <w:docPartBody>
        <w:p w:rsidR="00000000" w:rsidRDefault="00000000">
          <w:pPr>
            <w:pStyle w:val="782C2379F5AD444AA71322D41CC388A1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1BF65C45D9A4C14D8D8E5C398D9FC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951CD-0D1D-9C4F-B1BD-DD8303DBAC90}"/>
      </w:docPartPr>
      <w:docPartBody>
        <w:p w:rsidR="00000000" w:rsidRDefault="00000000">
          <w:pPr>
            <w:pStyle w:val="1BF65C45D9A4C14D8D8E5C398D9FC3D9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5C4E3E6E9372624DB5579553C18B1A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30DE7-785E-C04E-BFF0-3BEDCDE87A6D}"/>
      </w:docPartPr>
      <w:docPartBody>
        <w:p w:rsidR="00000000" w:rsidRDefault="00000000">
          <w:pPr>
            <w:pStyle w:val="5C4E3E6E9372624DB5579553C18B1A90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F2D3E554198A2C4FA12BAF5CF968C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1CF45-ACC2-3044-B036-877A68B10D9C}"/>
      </w:docPartPr>
      <w:docPartBody>
        <w:p w:rsidR="00000000" w:rsidRDefault="00000000">
          <w:pPr>
            <w:pStyle w:val="F2D3E554198A2C4FA12BAF5CF968C158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869F073BC1BEDD4DAB978E8DAE86F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1CDA96-7A70-3D44-88E1-D41234D00459}"/>
      </w:docPartPr>
      <w:docPartBody>
        <w:p w:rsidR="00000000" w:rsidRDefault="00000000">
          <w:pPr>
            <w:pStyle w:val="869F073BC1BEDD4DAB978E8DAE86F43E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AFF30BE948710B48B4A3CE1964CD6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D5B96-09D2-D84A-BC29-4A5E1CFE6FB4}"/>
      </w:docPartPr>
      <w:docPartBody>
        <w:p w:rsidR="00000000" w:rsidRDefault="00000000">
          <w:pPr>
            <w:pStyle w:val="AFF30BE948710B48B4A3CE1964CD6E4F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6F46D6BA7EB3C342AC31EC5137697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43409-AB44-D54C-B0BC-715888E6F430}"/>
      </w:docPartPr>
      <w:docPartBody>
        <w:p w:rsidR="00000000" w:rsidRDefault="00000000">
          <w:pPr>
            <w:pStyle w:val="6F46D6BA7EB3C342AC31EC5137697137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B5C4F50334002F44A5C659779EDA9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E6CBD-EAA0-DC47-9164-E874AD30127A}"/>
      </w:docPartPr>
      <w:docPartBody>
        <w:p w:rsidR="00000000" w:rsidRDefault="00000000">
          <w:pPr>
            <w:pStyle w:val="B5C4F50334002F44A5C659779EDA9F83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267C22B8986B4C4E9E46441C3DA12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3284F-6816-4644-AABF-C37B9D373E52}"/>
      </w:docPartPr>
      <w:docPartBody>
        <w:p w:rsidR="00000000" w:rsidRDefault="00000000">
          <w:pPr>
            <w:pStyle w:val="267C22B8986B4C4E9E46441C3DA12B18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4C34CA42D4501E40871DF6CA5F3D77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18E6AD-5DEF-C54A-AE4A-654985B80580}"/>
      </w:docPartPr>
      <w:docPartBody>
        <w:p w:rsidR="00000000" w:rsidRDefault="00000000">
          <w:pPr>
            <w:pStyle w:val="4C34CA42D4501E40871DF6CA5F3D7778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BF749893ED5F5545B0AC5FC4A4DE5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A80FD-79C6-3F4C-9450-923FDA3FBFD0}"/>
      </w:docPartPr>
      <w:docPartBody>
        <w:p w:rsidR="00000000" w:rsidRDefault="00000000">
          <w:pPr>
            <w:pStyle w:val="BF749893ED5F5545B0AC5FC4A4DE5D40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ACE8CDA66D3B654E8908B5292C15F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3FD98C-F8DA-2447-8B5E-4A400BD274B8}"/>
      </w:docPartPr>
      <w:docPartBody>
        <w:p w:rsidR="00000000" w:rsidRDefault="00000000">
          <w:pPr>
            <w:pStyle w:val="ACE8CDA66D3B654E8908B5292C15FFB0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19BA9229336F384D883A7933AAFCF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6C1F5F-1743-2E47-9E1B-140419269049}"/>
      </w:docPartPr>
      <w:docPartBody>
        <w:p w:rsidR="00000000" w:rsidRDefault="00000000">
          <w:pPr>
            <w:pStyle w:val="19BA9229336F384D883A7933AAFCF3F9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D90F2CEFFBF30A4C85767D405C6CD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2D5DF-C269-594B-BC58-B79DB122BD4F}"/>
      </w:docPartPr>
      <w:docPartBody>
        <w:p w:rsidR="00000000" w:rsidRDefault="00000000">
          <w:pPr>
            <w:pStyle w:val="D90F2CEFFBF30A4C85767D405C6CD81A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5BD5CBCC2547B14288207578C8ACDA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B2DCA-42D3-5B4B-B842-46305A6C1A3C}"/>
      </w:docPartPr>
      <w:docPartBody>
        <w:p w:rsidR="00000000" w:rsidRDefault="00000000">
          <w:pPr>
            <w:pStyle w:val="5BD5CBCC2547B14288207578C8ACDA38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35D7EBB0E330C34B8CCF7505519D4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F805B-2461-684D-8D4F-8071CA2DC844}"/>
      </w:docPartPr>
      <w:docPartBody>
        <w:p w:rsidR="00000000" w:rsidRDefault="00000000">
          <w:pPr>
            <w:pStyle w:val="35D7EBB0E330C34B8CCF7505519D4A28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A88E8D29889A07438DEC4287BAF94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4D74EB-D209-1741-B638-40CEB3444A74}"/>
      </w:docPartPr>
      <w:docPartBody>
        <w:p w:rsidR="00000000" w:rsidRDefault="00000000">
          <w:pPr>
            <w:pStyle w:val="A88E8D29889A07438DEC4287BAF94DB8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267DBE0F3F8E0240882577206EAA2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EE5437-FB2C-884D-88EC-3BA875D38B6C}"/>
      </w:docPartPr>
      <w:docPartBody>
        <w:p w:rsidR="00000000" w:rsidRDefault="00000000">
          <w:pPr>
            <w:pStyle w:val="267DBE0F3F8E0240882577206EAA2742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42760E19759C4C44864AE8DF15625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3702C-6562-6747-84DB-846194839B1B}"/>
      </w:docPartPr>
      <w:docPartBody>
        <w:p w:rsidR="00000000" w:rsidRDefault="00000000">
          <w:pPr>
            <w:pStyle w:val="42760E19759C4C44864AE8DF1562576D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A29B6618E1CBDC43A207C24AE90F9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9D0CBC-A7A0-394F-9E92-58414F794841}"/>
      </w:docPartPr>
      <w:docPartBody>
        <w:p w:rsidR="00000000" w:rsidRDefault="00000000">
          <w:pPr>
            <w:pStyle w:val="A29B6618E1CBDC43A207C24AE90F92BA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77D19CF6B7BD054B896EC615FEBFE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F12D26-1A3D-794B-8CEC-443FA61DD061}"/>
      </w:docPartPr>
      <w:docPartBody>
        <w:p w:rsidR="00000000" w:rsidRDefault="00000000">
          <w:pPr>
            <w:pStyle w:val="77D19CF6B7BD054B896EC615FEBFE7CC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6889BAFB1A22A0439AA87D4899E0F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05D8A7-F3C3-0B4D-A4C2-3A2A3DB06B89}"/>
      </w:docPartPr>
      <w:docPartBody>
        <w:p w:rsidR="00000000" w:rsidRDefault="00000000">
          <w:pPr>
            <w:pStyle w:val="6889BAFB1A22A0439AA87D4899E0F402"/>
          </w:pPr>
          <w:r w:rsidRPr="009559C9">
            <w:rPr>
              <w:rStyle w:val="PlaceholderText"/>
            </w:rPr>
            <w:t>Click here to enter text.</w:t>
          </w:r>
        </w:p>
      </w:docPartBody>
    </w:docPart>
    <w:docPart>
      <w:docPartPr>
        <w:name w:val="89CCF4BDAB3BEB4E93F81808B7A02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C3600C-8E2F-4049-80F9-81AD30771C5E}"/>
      </w:docPartPr>
      <w:docPartBody>
        <w:p w:rsidR="00000000" w:rsidRDefault="00000000">
          <w:pPr>
            <w:pStyle w:val="89CCF4BDAB3BEB4E93F81808B7A02C85"/>
          </w:pPr>
          <w:r w:rsidRPr="009559C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Outlook">
    <w:panose1 w:val="05010100010000000000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F69"/>
    <w:rsid w:val="004B0CAA"/>
    <w:rsid w:val="00D5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BF9C47E61762840BDAEE941285697A7">
    <w:name w:val="ABF9C47E61762840BDAEE941285697A7"/>
  </w:style>
  <w:style w:type="paragraph" w:customStyle="1" w:styleId="95F726D456CAB943872277DA49293AA1">
    <w:name w:val="95F726D456CAB943872277DA49293AA1"/>
  </w:style>
  <w:style w:type="paragraph" w:customStyle="1" w:styleId="DE5F4A7486435044A4021A3BD808333C">
    <w:name w:val="DE5F4A7486435044A4021A3BD808333C"/>
  </w:style>
  <w:style w:type="paragraph" w:customStyle="1" w:styleId="8AACFE3647AD6B40B88EF3DDA65BC054">
    <w:name w:val="8AACFE3647AD6B40B88EF3DDA65BC054"/>
  </w:style>
  <w:style w:type="paragraph" w:customStyle="1" w:styleId="C278979C3553674A86D48B575D124E3F">
    <w:name w:val="C278979C3553674A86D48B575D124E3F"/>
  </w:style>
  <w:style w:type="paragraph" w:customStyle="1" w:styleId="D458556524AF04498484B1446767F12E">
    <w:name w:val="D458556524AF04498484B1446767F12E"/>
  </w:style>
  <w:style w:type="paragraph" w:customStyle="1" w:styleId="8B13B7919E76F04F81469B41D033D586">
    <w:name w:val="8B13B7919E76F04F81469B41D033D586"/>
  </w:style>
  <w:style w:type="paragraph" w:customStyle="1" w:styleId="44DEC80CF99462479D1E54364FA9B862">
    <w:name w:val="44DEC80CF99462479D1E54364FA9B862"/>
  </w:style>
  <w:style w:type="paragraph" w:customStyle="1" w:styleId="D338ECEA698A654ABDA098CDBD2535F1">
    <w:name w:val="D338ECEA698A654ABDA098CDBD2535F1"/>
  </w:style>
  <w:style w:type="paragraph" w:customStyle="1" w:styleId="F93F1AAA1008AC4ABD3219248C99D398">
    <w:name w:val="F93F1AAA1008AC4ABD3219248C99D398"/>
  </w:style>
  <w:style w:type="paragraph" w:customStyle="1" w:styleId="C88C2ED4A92D5044B2E844A7A0A9FA34">
    <w:name w:val="C88C2ED4A92D5044B2E844A7A0A9FA34"/>
  </w:style>
  <w:style w:type="paragraph" w:customStyle="1" w:styleId="50C043FD55A6DB41A228AB830058F07F">
    <w:name w:val="50C043FD55A6DB41A228AB830058F07F"/>
  </w:style>
  <w:style w:type="paragraph" w:customStyle="1" w:styleId="49E9995F16BD4847A9430B62FBE76EFE">
    <w:name w:val="49E9995F16BD4847A9430B62FBE76EFE"/>
  </w:style>
  <w:style w:type="paragraph" w:customStyle="1" w:styleId="F5004B37D1E0A649975096F602EFF621">
    <w:name w:val="F5004B37D1E0A649975096F602EFF621"/>
  </w:style>
  <w:style w:type="paragraph" w:customStyle="1" w:styleId="FE2ED0FF5271ED4D873827109134E157">
    <w:name w:val="FE2ED0FF5271ED4D873827109134E157"/>
  </w:style>
  <w:style w:type="paragraph" w:customStyle="1" w:styleId="3549F642FE762C45A465F817AA7B627F">
    <w:name w:val="3549F642FE762C45A465F817AA7B627F"/>
  </w:style>
  <w:style w:type="paragraph" w:customStyle="1" w:styleId="F47E23E5F1F81C49859B6E2A4607718C">
    <w:name w:val="F47E23E5F1F81C49859B6E2A4607718C"/>
  </w:style>
  <w:style w:type="paragraph" w:customStyle="1" w:styleId="FEDC7B98CD1F6A4F83C7BA010BE352C5">
    <w:name w:val="FEDC7B98CD1F6A4F83C7BA010BE352C5"/>
  </w:style>
  <w:style w:type="paragraph" w:customStyle="1" w:styleId="3C2071663A6D154180E768BBB29054BA">
    <w:name w:val="3C2071663A6D154180E768BBB29054BA"/>
  </w:style>
  <w:style w:type="paragraph" w:customStyle="1" w:styleId="FA3BDF4C737A644BA97A747EEB806DDA">
    <w:name w:val="FA3BDF4C737A644BA97A747EEB806DDA"/>
  </w:style>
  <w:style w:type="paragraph" w:customStyle="1" w:styleId="AA4F7875DE0D684F84541E0B2886C214">
    <w:name w:val="AA4F7875DE0D684F84541E0B2886C214"/>
  </w:style>
  <w:style w:type="paragraph" w:customStyle="1" w:styleId="FF04EBA40A3F6740B2EF3A20A03E4CA2">
    <w:name w:val="FF04EBA40A3F6740B2EF3A20A03E4CA2"/>
  </w:style>
  <w:style w:type="paragraph" w:customStyle="1" w:styleId="94145BBBF3B5B445A14FD7F8F4689DE0">
    <w:name w:val="94145BBBF3B5B445A14FD7F8F4689DE0"/>
  </w:style>
  <w:style w:type="paragraph" w:customStyle="1" w:styleId="DA636913990E2C458350E33B9892CF4E">
    <w:name w:val="DA636913990E2C458350E33B9892CF4E"/>
  </w:style>
  <w:style w:type="paragraph" w:customStyle="1" w:styleId="3EF7C42D54413A49B070C9093CACE361">
    <w:name w:val="3EF7C42D54413A49B070C9093CACE361"/>
  </w:style>
  <w:style w:type="paragraph" w:customStyle="1" w:styleId="FADFD18836548F4380731EBC9ECE6986">
    <w:name w:val="FADFD18836548F4380731EBC9ECE6986"/>
  </w:style>
  <w:style w:type="paragraph" w:customStyle="1" w:styleId="436873E72CA02A4CB03D78FF8DD1ACE7">
    <w:name w:val="436873E72CA02A4CB03D78FF8DD1ACE7"/>
  </w:style>
  <w:style w:type="paragraph" w:customStyle="1" w:styleId="F81F2808EE516B48BEDD9D172DD25449">
    <w:name w:val="F81F2808EE516B48BEDD9D172DD25449"/>
  </w:style>
  <w:style w:type="paragraph" w:customStyle="1" w:styleId="66CAED03E4193E42BD03911E4A00253D">
    <w:name w:val="66CAED03E4193E42BD03911E4A00253D"/>
  </w:style>
  <w:style w:type="paragraph" w:customStyle="1" w:styleId="F28BEB70A4D9B6458AE90697B58DE4EF">
    <w:name w:val="F28BEB70A4D9B6458AE90697B58DE4EF"/>
  </w:style>
  <w:style w:type="paragraph" w:customStyle="1" w:styleId="004591E5F5F1EC4DA95CCD10AD2C8D30">
    <w:name w:val="004591E5F5F1EC4DA95CCD10AD2C8D30"/>
  </w:style>
  <w:style w:type="paragraph" w:customStyle="1" w:styleId="E8293A1443E0F7448B85066F35584299">
    <w:name w:val="E8293A1443E0F7448B85066F35584299"/>
  </w:style>
  <w:style w:type="paragraph" w:customStyle="1" w:styleId="3C3150F8D1F6F7488CA01A3C3782207F">
    <w:name w:val="3C3150F8D1F6F7488CA01A3C3782207F"/>
  </w:style>
  <w:style w:type="paragraph" w:customStyle="1" w:styleId="6395685F018CC141AA34FA4B6C4CD83E">
    <w:name w:val="6395685F018CC141AA34FA4B6C4CD83E"/>
  </w:style>
  <w:style w:type="paragraph" w:customStyle="1" w:styleId="3661BEC111CBEF4CAC3430AE5136E108">
    <w:name w:val="3661BEC111CBEF4CAC3430AE5136E108"/>
  </w:style>
  <w:style w:type="paragraph" w:customStyle="1" w:styleId="2C9CDCA7A9042246B907962A7EAD450D">
    <w:name w:val="2C9CDCA7A9042246B907962A7EAD450D"/>
  </w:style>
  <w:style w:type="paragraph" w:customStyle="1" w:styleId="7AED8B9AF21795409EB2FEDBB7D538A3">
    <w:name w:val="7AED8B9AF21795409EB2FEDBB7D538A3"/>
  </w:style>
  <w:style w:type="paragraph" w:customStyle="1" w:styleId="4BBE71096B555B47B4ECE507A0291136">
    <w:name w:val="4BBE71096B555B47B4ECE507A0291136"/>
  </w:style>
  <w:style w:type="paragraph" w:customStyle="1" w:styleId="1A01D14670333840925207986A1F4EF4">
    <w:name w:val="1A01D14670333840925207986A1F4EF4"/>
  </w:style>
  <w:style w:type="paragraph" w:customStyle="1" w:styleId="D898E552E1E42548BD81365D5DAF1266">
    <w:name w:val="D898E552E1E42548BD81365D5DAF1266"/>
  </w:style>
  <w:style w:type="paragraph" w:customStyle="1" w:styleId="D8D41B52D9A85442A84EFB34A68F16AF">
    <w:name w:val="D8D41B52D9A85442A84EFB34A68F16AF"/>
  </w:style>
  <w:style w:type="paragraph" w:customStyle="1" w:styleId="23F2E9DBD6DF294C8ED8D66045BEBC0E">
    <w:name w:val="23F2E9DBD6DF294C8ED8D66045BEBC0E"/>
  </w:style>
  <w:style w:type="paragraph" w:customStyle="1" w:styleId="8180BB09E7814742BBA70057CAF126FE">
    <w:name w:val="8180BB09E7814742BBA70057CAF126FE"/>
  </w:style>
  <w:style w:type="paragraph" w:customStyle="1" w:styleId="3E88CDB7E25BC246BD8BAE1DA72C1615">
    <w:name w:val="3E88CDB7E25BC246BD8BAE1DA72C1615"/>
  </w:style>
  <w:style w:type="paragraph" w:customStyle="1" w:styleId="4CC57424649F9E4F9B803651FC9AFE8E">
    <w:name w:val="4CC57424649F9E4F9B803651FC9AFE8E"/>
  </w:style>
  <w:style w:type="paragraph" w:customStyle="1" w:styleId="1FDA6D7EC2381A4E93E8E05330E27C4B">
    <w:name w:val="1FDA6D7EC2381A4E93E8E05330E27C4B"/>
  </w:style>
  <w:style w:type="paragraph" w:customStyle="1" w:styleId="0DDC595402EB344CA3FC9EF22415ECFC">
    <w:name w:val="0DDC595402EB344CA3FC9EF22415ECFC"/>
  </w:style>
  <w:style w:type="paragraph" w:customStyle="1" w:styleId="1583031CDDF5724994BCFAE780833204">
    <w:name w:val="1583031CDDF5724994BCFAE780833204"/>
  </w:style>
  <w:style w:type="paragraph" w:customStyle="1" w:styleId="4A537BA41506E046B4308D01C45CDA52">
    <w:name w:val="4A537BA41506E046B4308D01C45CDA52"/>
  </w:style>
  <w:style w:type="paragraph" w:customStyle="1" w:styleId="6486D170F8A56D4DBDE9B5438C743743">
    <w:name w:val="6486D170F8A56D4DBDE9B5438C743743"/>
  </w:style>
  <w:style w:type="paragraph" w:customStyle="1" w:styleId="0D26EA7CA4AA1742A04C615351E48336">
    <w:name w:val="0D26EA7CA4AA1742A04C615351E48336"/>
  </w:style>
  <w:style w:type="paragraph" w:customStyle="1" w:styleId="CE7DE8EB9ED65345BE6B382A3E3DA7AE">
    <w:name w:val="CE7DE8EB9ED65345BE6B382A3E3DA7AE"/>
  </w:style>
  <w:style w:type="paragraph" w:customStyle="1" w:styleId="F67674C30454AD4AA7522757B95FE8BE">
    <w:name w:val="F67674C30454AD4AA7522757B95FE8BE"/>
  </w:style>
  <w:style w:type="paragraph" w:customStyle="1" w:styleId="A12D54D76488F8418A2BA97B784CE361">
    <w:name w:val="A12D54D76488F8418A2BA97B784CE361"/>
  </w:style>
  <w:style w:type="paragraph" w:customStyle="1" w:styleId="577783445FFF05498446D947E1EE5175">
    <w:name w:val="577783445FFF05498446D947E1EE5175"/>
  </w:style>
  <w:style w:type="paragraph" w:customStyle="1" w:styleId="13D753F0F42DCE4B9747FFD4FC882DEF">
    <w:name w:val="13D753F0F42DCE4B9747FFD4FC882DEF"/>
  </w:style>
  <w:style w:type="paragraph" w:customStyle="1" w:styleId="1A15A643A40481418C439C5E186BAA91">
    <w:name w:val="1A15A643A40481418C439C5E186BAA91"/>
  </w:style>
  <w:style w:type="paragraph" w:customStyle="1" w:styleId="B79678A0A5457A4196DE397E02FDFF6B">
    <w:name w:val="B79678A0A5457A4196DE397E02FDFF6B"/>
  </w:style>
  <w:style w:type="paragraph" w:customStyle="1" w:styleId="47830C7F3FD51741A5D7F4E9EB1DD983">
    <w:name w:val="47830C7F3FD51741A5D7F4E9EB1DD983"/>
  </w:style>
  <w:style w:type="paragraph" w:customStyle="1" w:styleId="514087D0D7DFDA40B9F3B09219858A89">
    <w:name w:val="514087D0D7DFDA40B9F3B09219858A89"/>
  </w:style>
  <w:style w:type="paragraph" w:customStyle="1" w:styleId="12FECBD4A2BD3C43AF7E420BDD777305">
    <w:name w:val="12FECBD4A2BD3C43AF7E420BDD777305"/>
  </w:style>
  <w:style w:type="paragraph" w:customStyle="1" w:styleId="F1C145533AA69743A02C4B5261D994F9">
    <w:name w:val="F1C145533AA69743A02C4B5261D994F9"/>
  </w:style>
  <w:style w:type="paragraph" w:customStyle="1" w:styleId="20A279C5C42BDA4E9F7D86976FBC54A2">
    <w:name w:val="20A279C5C42BDA4E9F7D86976FBC54A2"/>
  </w:style>
  <w:style w:type="paragraph" w:customStyle="1" w:styleId="1F251BA67AC36D4E8F84494B59C40299">
    <w:name w:val="1F251BA67AC36D4E8F84494B59C40299"/>
  </w:style>
  <w:style w:type="paragraph" w:customStyle="1" w:styleId="5225AAD061E6ED40B46C70FB16915327">
    <w:name w:val="5225AAD061E6ED40B46C70FB16915327"/>
  </w:style>
  <w:style w:type="paragraph" w:customStyle="1" w:styleId="389769CBA7A02247A05039C366D39FFD">
    <w:name w:val="389769CBA7A02247A05039C366D39FFD"/>
  </w:style>
  <w:style w:type="paragraph" w:customStyle="1" w:styleId="8032BE754679A240B015A1F0D4B79FAF">
    <w:name w:val="8032BE754679A240B015A1F0D4B79FAF"/>
  </w:style>
  <w:style w:type="paragraph" w:customStyle="1" w:styleId="143AED23D25F51458637B857F5BA1A0E">
    <w:name w:val="143AED23D25F51458637B857F5BA1A0E"/>
  </w:style>
  <w:style w:type="paragraph" w:customStyle="1" w:styleId="9BFF5BF05425D84AB4B4051E6EF33FDE">
    <w:name w:val="9BFF5BF05425D84AB4B4051E6EF33FDE"/>
  </w:style>
  <w:style w:type="paragraph" w:customStyle="1" w:styleId="F644628CB8BFC9459E7C82FBADD3F173">
    <w:name w:val="F644628CB8BFC9459E7C82FBADD3F173"/>
  </w:style>
  <w:style w:type="paragraph" w:customStyle="1" w:styleId="2CA7423B570DB743A632630F9383063D">
    <w:name w:val="2CA7423B570DB743A632630F9383063D"/>
  </w:style>
  <w:style w:type="paragraph" w:customStyle="1" w:styleId="5CDBE315D0061046AD022661C623B881">
    <w:name w:val="5CDBE315D0061046AD022661C623B881"/>
  </w:style>
  <w:style w:type="paragraph" w:customStyle="1" w:styleId="099766785789DA4892FA01CD6FE9E390">
    <w:name w:val="099766785789DA4892FA01CD6FE9E390"/>
  </w:style>
  <w:style w:type="paragraph" w:customStyle="1" w:styleId="86F39A673B40AB43853703FC2722C22F">
    <w:name w:val="86F39A673B40AB43853703FC2722C22F"/>
  </w:style>
  <w:style w:type="paragraph" w:customStyle="1" w:styleId="C3C89BC8F5CB424CA0192845DCF44E7C">
    <w:name w:val="C3C89BC8F5CB424CA0192845DCF44E7C"/>
  </w:style>
  <w:style w:type="paragraph" w:customStyle="1" w:styleId="7FBC9C71A9764B438C935574C17EB5EA">
    <w:name w:val="7FBC9C71A9764B438C935574C17EB5EA"/>
  </w:style>
  <w:style w:type="paragraph" w:customStyle="1" w:styleId="66BE42EA3EF8EA439EC6713697DF75FB">
    <w:name w:val="66BE42EA3EF8EA439EC6713697DF75FB"/>
  </w:style>
  <w:style w:type="paragraph" w:customStyle="1" w:styleId="6878885FDF22AD4CBEF4C64DDA3A0915">
    <w:name w:val="6878885FDF22AD4CBEF4C64DDA3A0915"/>
  </w:style>
  <w:style w:type="paragraph" w:customStyle="1" w:styleId="93A7EEC226B1034C941DFD950938B4CB">
    <w:name w:val="93A7EEC226B1034C941DFD950938B4CB"/>
  </w:style>
  <w:style w:type="paragraph" w:customStyle="1" w:styleId="F1A1D735320CC245BE186F2C88AAE7FA">
    <w:name w:val="F1A1D735320CC245BE186F2C88AAE7FA"/>
  </w:style>
  <w:style w:type="paragraph" w:customStyle="1" w:styleId="D876231BE8D12246B536D9CAEF6D6126">
    <w:name w:val="D876231BE8D12246B536D9CAEF6D6126"/>
  </w:style>
  <w:style w:type="paragraph" w:customStyle="1" w:styleId="B9CE5270C185C94F922E0A3DE365BB56">
    <w:name w:val="B9CE5270C185C94F922E0A3DE365BB56"/>
  </w:style>
  <w:style w:type="paragraph" w:customStyle="1" w:styleId="D957C8B96513574BA6B6C46A4F7237E9">
    <w:name w:val="D957C8B96513574BA6B6C46A4F7237E9"/>
  </w:style>
  <w:style w:type="paragraph" w:customStyle="1" w:styleId="56EE9DAF6FBE7147BD7A965D1DA0A220">
    <w:name w:val="56EE9DAF6FBE7147BD7A965D1DA0A220"/>
  </w:style>
  <w:style w:type="paragraph" w:customStyle="1" w:styleId="AE4BE4DC1F0CC64CA06F2AF35D21F30E">
    <w:name w:val="AE4BE4DC1F0CC64CA06F2AF35D21F30E"/>
  </w:style>
  <w:style w:type="paragraph" w:customStyle="1" w:styleId="EBE4FDD71565824B8C9DD37BB9929B31">
    <w:name w:val="EBE4FDD71565824B8C9DD37BB9929B31"/>
  </w:style>
  <w:style w:type="paragraph" w:customStyle="1" w:styleId="1FFE93E56DD93445898A09EBDBE516B7">
    <w:name w:val="1FFE93E56DD93445898A09EBDBE516B7"/>
  </w:style>
  <w:style w:type="paragraph" w:customStyle="1" w:styleId="4C4BB807DE575549A9B92E91B446EB67">
    <w:name w:val="4C4BB807DE575549A9B92E91B446EB67"/>
  </w:style>
  <w:style w:type="paragraph" w:customStyle="1" w:styleId="8D728428FC47524482F1A76DEF9F8EB8">
    <w:name w:val="8D728428FC47524482F1A76DEF9F8EB8"/>
  </w:style>
  <w:style w:type="paragraph" w:customStyle="1" w:styleId="9507BD129D6446459B2333CA30877367">
    <w:name w:val="9507BD129D6446459B2333CA30877367"/>
  </w:style>
  <w:style w:type="paragraph" w:customStyle="1" w:styleId="D26301367F3D2947BC3314FDA44A989E">
    <w:name w:val="D26301367F3D2947BC3314FDA44A989E"/>
  </w:style>
  <w:style w:type="paragraph" w:customStyle="1" w:styleId="38E45C5B73B268438AE3D6E3F8BAB10C">
    <w:name w:val="38E45C5B73B268438AE3D6E3F8BAB10C"/>
  </w:style>
  <w:style w:type="paragraph" w:customStyle="1" w:styleId="F55130B080722A4C8CA1AB4FDF3DEAD8">
    <w:name w:val="F55130B080722A4C8CA1AB4FDF3DEAD8"/>
  </w:style>
  <w:style w:type="paragraph" w:customStyle="1" w:styleId="45315CD333BEA14987986EC35EDA991A">
    <w:name w:val="45315CD333BEA14987986EC35EDA991A"/>
  </w:style>
  <w:style w:type="paragraph" w:customStyle="1" w:styleId="4FE20AF17F67C242805709F8CEAB33B0">
    <w:name w:val="4FE20AF17F67C242805709F8CEAB33B0"/>
  </w:style>
  <w:style w:type="paragraph" w:customStyle="1" w:styleId="DB7CA9BA22F7EB4AAA6D4C33C2C3FE61">
    <w:name w:val="DB7CA9BA22F7EB4AAA6D4C33C2C3FE61"/>
  </w:style>
  <w:style w:type="paragraph" w:customStyle="1" w:styleId="442127FB780B904CBED161FF21B98F7B">
    <w:name w:val="442127FB780B904CBED161FF21B98F7B"/>
  </w:style>
  <w:style w:type="paragraph" w:customStyle="1" w:styleId="C53418B9D7FFE24182811EEC13A91215">
    <w:name w:val="C53418B9D7FFE24182811EEC13A91215"/>
  </w:style>
  <w:style w:type="paragraph" w:customStyle="1" w:styleId="C2948DD0862F604683B4F09932DADD4E">
    <w:name w:val="C2948DD0862F604683B4F09932DADD4E"/>
  </w:style>
  <w:style w:type="paragraph" w:customStyle="1" w:styleId="5342150AD30EC441865D054137371319">
    <w:name w:val="5342150AD30EC441865D054137371319"/>
  </w:style>
  <w:style w:type="paragraph" w:customStyle="1" w:styleId="7E2D2B05C890CF4C9A5B1588B175CC4F">
    <w:name w:val="7E2D2B05C890CF4C9A5B1588B175CC4F"/>
  </w:style>
  <w:style w:type="paragraph" w:customStyle="1" w:styleId="6640B61E16E5F04E81E8AF4AC0386275">
    <w:name w:val="6640B61E16E5F04E81E8AF4AC0386275"/>
  </w:style>
  <w:style w:type="paragraph" w:customStyle="1" w:styleId="A7427E4B5A3BCB428413C3C176434103">
    <w:name w:val="A7427E4B5A3BCB428413C3C176434103"/>
  </w:style>
  <w:style w:type="paragraph" w:customStyle="1" w:styleId="EEB3E820133CDC4993213C275DF5CA11">
    <w:name w:val="EEB3E820133CDC4993213C275DF5CA11"/>
  </w:style>
  <w:style w:type="paragraph" w:customStyle="1" w:styleId="E1461628D3122340B9B44A3F21D8CA03">
    <w:name w:val="E1461628D3122340B9B44A3F21D8CA03"/>
  </w:style>
  <w:style w:type="paragraph" w:customStyle="1" w:styleId="E9A34793F7464845AE19FDF27949C07E">
    <w:name w:val="E9A34793F7464845AE19FDF27949C07E"/>
  </w:style>
  <w:style w:type="paragraph" w:customStyle="1" w:styleId="6639440DE09FE54AA7282B90A4AFF184">
    <w:name w:val="6639440DE09FE54AA7282B90A4AFF184"/>
  </w:style>
  <w:style w:type="paragraph" w:customStyle="1" w:styleId="B794C53FA0A76E4E859299475A3881B0">
    <w:name w:val="B794C53FA0A76E4E859299475A3881B0"/>
  </w:style>
  <w:style w:type="paragraph" w:customStyle="1" w:styleId="782C2379F5AD444AA71322D41CC388A1">
    <w:name w:val="782C2379F5AD444AA71322D41CC388A1"/>
  </w:style>
  <w:style w:type="paragraph" w:customStyle="1" w:styleId="1BF65C45D9A4C14D8D8E5C398D9FC3D9">
    <w:name w:val="1BF65C45D9A4C14D8D8E5C398D9FC3D9"/>
  </w:style>
  <w:style w:type="paragraph" w:customStyle="1" w:styleId="5C4E3E6E9372624DB5579553C18B1A90">
    <w:name w:val="5C4E3E6E9372624DB5579553C18B1A90"/>
  </w:style>
  <w:style w:type="paragraph" w:customStyle="1" w:styleId="F2D3E554198A2C4FA12BAF5CF968C158">
    <w:name w:val="F2D3E554198A2C4FA12BAF5CF968C158"/>
  </w:style>
  <w:style w:type="paragraph" w:customStyle="1" w:styleId="869F073BC1BEDD4DAB978E8DAE86F43E">
    <w:name w:val="869F073BC1BEDD4DAB978E8DAE86F43E"/>
  </w:style>
  <w:style w:type="paragraph" w:customStyle="1" w:styleId="AFF30BE948710B48B4A3CE1964CD6E4F">
    <w:name w:val="AFF30BE948710B48B4A3CE1964CD6E4F"/>
  </w:style>
  <w:style w:type="paragraph" w:customStyle="1" w:styleId="6F46D6BA7EB3C342AC31EC5137697137">
    <w:name w:val="6F46D6BA7EB3C342AC31EC5137697137"/>
  </w:style>
  <w:style w:type="paragraph" w:customStyle="1" w:styleId="B5C4F50334002F44A5C659779EDA9F83">
    <w:name w:val="B5C4F50334002F44A5C659779EDA9F83"/>
  </w:style>
  <w:style w:type="paragraph" w:customStyle="1" w:styleId="267C22B8986B4C4E9E46441C3DA12B18">
    <w:name w:val="267C22B8986B4C4E9E46441C3DA12B18"/>
  </w:style>
  <w:style w:type="paragraph" w:customStyle="1" w:styleId="4C34CA42D4501E40871DF6CA5F3D7778">
    <w:name w:val="4C34CA42D4501E40871DF6CA5F3D7778"/>
  </w:style>
  <w:style w:type="paragraph" w:customStyle="1" w:styleId="BF749893ED5F5545B0AC5FC4A4DE5D40">
    <w:name w:val="BF749893ED5F5545B0AC5FC4A4DE5D40"/>
  </w:style>
  <w:style w:type="paragraph" w:customStyle="1" w:styleId="ACE8CDA66D3B654E8908B5292C15FFB0">
    <w:name w:val="ACE8CDA66D3B654E8908B5292C15FFB0"/>
  </w:style>
  <w:style w:type="paragraph" w:customStyle="1" w:styleId="19BA9229336F384D883A7933AAFCF3F9">
    <w:name w:val="19BA9229336F384D883A7933AAFCF3F9"/>
  </w:style>
  <w:style w:type="paragraph" w:customStyle="1" w:styleId="D90F2CEFFBF30A4C85767D405C6CD81A">
    <w:name w:val="D90F2CEFFBF30A4C85767D405C6CD81A"/>
  </w:style>
  <w:style w:type="paragraph" w:customStyle="1" w:styleId="5BD5CBCC2547B14288207578C8ACDA38">
    <w:name w:val="5BD5CBCC2547B14288207578C8ACDA38"/>
  </w:style>
  <w:style w:type="paragraph" w:customStyle="1" w:styleId="35D7EBB0E330C34B8CCF7505519D4A28">
    <w:name w:val="35D7EBB0E330C34B8CCF7505519D4A28"/>
  </w:style>
  <w:style w:type="paragraph" w:customStyle="1" w:styleId="A88E8D29889A07438DEC4287BAF94DB8">
    <w:name w:val="A88E8D29889A07438DEC4287BAF94DB8"/>
  </w:style>
  <w:style w:type="paragraph" w:customStyle="1" w:styleId="267DBE0F3F8E0240882577206EAA2742">
    <w:name w:val="267DBE0F3F8E0240882577206EAA2742"/>
  </w:style>
  <w:style w:type="paragraph" w:customStyle="1" w:styleId="42760E19759C4C44864AE8DF1562576D">
    <w:name w:val="42760E19759C4C44864AE8DF1562576D"/>
  </w:style>
  <w:style w:type="paragraph" w:customStyle="1" w:styleId="A29B6618E1CBDC43A207C24AE90F92BA">
    <w:name w:val="A29B6618E1CBDC43A207C24AE90F92BA"/>
  </w:style>
  <w:style w:type="paragraph" w:customStyle="1" w:styleId="77D19CF6B7BD054B896EC615FEBFE7CC">
    <w:name w:val="77D19CF6B7BD054B896EC615FEBFE7CC"/>
  </w:style>
  <w:style w:type="paragraph" w:customStyle="1" w:styleId="6889BAFB1A22A0439AA87D4899E0F402">
    <w:name w:val="6889BAFB1A22A0439AA87D4899E0F402"/>
  </w:style>
  <w:style w:type="paragraph" w:customStyle="1" w:styleId="89CCF4BDAB3BEB4E93F81808B7A02C85">
    <w:name w:val="89CCF4BDAB3BEB4E93F81808B7A02C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GRIC Grant Application 2026.dotx</Template>
  <TotalTime>14</TotalTime>
  <Pages>5</Pages>
  <Words>913</Words>
  <Characters>5207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Gila River Indian Community</Company>
  <LinksUpToDate>false</LinksUpToDate>
  <CharactersWithSpaces>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Zachary Redbird</cp:lastModifiedBy>
  <cp:revision>1</cp:revision>
  <cp:lastPrinted>2024-12-03T19:04:00Z</cp:lastPrinted>
  <dcterms:created xsi:type="dcterms:W3CDTF">2025-12-15T17:16:00Z</dcterms:created>
  <dcterms:modified xsi:type="dcterms:W3CDTF">2025-12-15T18:43:00Z</dcterms:modified>
</cp:coreProperties>
</file>